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493480" w14:textId="525788C2" w:rsidR="006F5572" w:rsidRPr="00BE5A72" w:rsidRDefault="00861AE4" w:rsidP="000C54CA">
      <w:pPr>
        <w:spacing w:after="120" w:line="240" w:lineRule="auto"/>
        <w:rPr>
          <w:rFonts w:asciiTheme="majorHAnsi" w:hAnsiTheme="majorHAnsi"/>
          <w:b/>
          <w:bCs/>
          <w:color w:val="F37021" w:themeColor="accent6"/>
          <w:sz w:val="32"/>
          <w:szCs w:val="32"/>
        </w:rPr>
      </w:pPr>
      <w:r w:rsidRPr="00BE5A72">
        <w:rPr>
          <w:rFonts w:asciiTheme="majorHAnsi" w:hAnsiTheme="majorHAnsi"/>
          <w:b/>
          <w:bCs/>
          <w:color w:val="F37021" w:themeColor="accent6"/>
          <w:sz w:val="32"/>
          <w:szCs w:val="32"/>
        </w:rPr>
        <w:t>Trees of life</w:t>
      </w:r>
    </w:p>
    <w:p w14:paraId="29E95BD9" w14:textId="110286B9" w:rsidR="00141C2D" w:rsidRPr="00CD2911" w:rsidRDefault="00141C2D" w:rsidP="000C54CA">
      <w:pPr>
        <w:spacing w:after="120" w:line="240" w:lineRule="auto"/>
        <w:rPr>
          <w:b/>
          <w:bCs/>
        </w:rPr>
      </w:pPr>
      <w:r w:rsidRPr="00CD2911">
        <w:rPr>
          <w:b/>
          <w:bCs/>
        </w:rPr>
        <w:t>Reading: Daniel 4: 4-27</w:t>
      </w:r>
    </w:p>
    <w:p w14:paraId="6320A7E3" w14:textId="77777777" w:rsidR="006F5572" w:rsidRPr="00CD2911" w:rsidRDefault="006F5572" w:rsidP="000C54CA">
      <w:pPr>
        <w:spacing w:after="120" w:line="240" w:lineRule="auto"/>
        <w:rPr>
          <w:b/>
        </w:rPr>
      </w:pPr>
    </w:p>
    <w:p w14:paraId="76D5913E" w14:textId="275A5414" w:rsidR="006F5572" w:rsidRPr="00CD2911" w:rsidRDefault="006F5572" w:rsidP="000C54CA">
      <w:pPr>
        <w:spacing w:after="120" w:line="240" w:lineRule="auto"/>
        <w:rPr>
          <w:b/>
          <w:u w:val="single"/>
        </w:rPr>
      </w:pPr>
      <w:r w:rsidRPr="00CD2911">
        <w:rPr>
          <w:b/>
          <w:u w:val="single"/>
        </w:rPr>
        <w:t>S</w:t>
      </w:r>
      <w:r w:rsidR="00E74B43" w:rsidRPr="00CD2911">
        <w:rPr>
          <w:b/>
          <w:u w:val="single"/>
        </w:rPr>
        <w:t xml:space="preserve">ermon </w:t>
      </w:r>
      <w:r w:rsidR="00F27673">
        <w:rPr>
          <w:b/>
          <w:u w:val="single"/>
        </w:rPr>
        <w:t>s</w:t>
      </w:r>
      <w:r w:rsidR="00E74B43" w:rsidRPr="00CD2911">
        <w:rPr>
          <w:b/>
          <w:u w:val="single"/>
        </w:rPr>
        <w:t>ummary</w:t>
      </w:r>
    </w:p>
    <w:p w14:paraId="63D40E34" w14:textId="77777777" w:rsidR="009A22D1" w:rsidRPr="00CD2911" w:rsidRDefault="009A22D1" w:rsidP="000C54CA">
      <w:pPr>
        <w:spacing w:after="120" w:line="240" w:lineRule="auto"/>
        <w:rPr>
          <w:b/>
          <w:u w:val="single"/>
        </w:rPr>
      </w:pPr>
    </w:p>
    <w:p w14:paraId="2AFBFB42" w14:textId="77777777" w:rsidR="00F2243B" w:rsidRPr="00CD2911" w:rsidRDefault="00F2243B" w:rsidP="000C54CA">
      <w:pPr>
        <w:spacing w:after="120" w:line="240" w:lineRule="auto"/>
        <w:rPr>
          <w:color w:val="F37021" w:themeColor="accent6"/>
        </w:rPr>
      </w:pPr>
      <w:r w:rsidRPr="00CD2911">
        <w:rPr>
          <w:color w:val="F37021" w:themeColor="accent6"/>
        </w:rPr>
        <w:t>Theme:</w:t>
      </w:r>
    </w:p>
    <w:p w14:paraId="1FE2DAD6" w14:textId="77777777" w:rsidR="00F2243B" w:rsidRPr="00CD2911" w:rsidRDefault="00F2243B" w:rsidP="000C54CA">
      <w:pPr>
        <w:spacing w:after="120" w:line="240" w:lineRule="auto"/>
      </w:pPr>
      <w:r w:rsidRPr="00CD2911">
        <w:t>To show the role of trees in many parts of the Bible, and to consider the impact trees can have today in restoring degraded environments and addressing climate change.  Story from Daniel used to illustrate how trees can be successfully regrown from tree stumps, and how World Vision uses this to help restore forests, increase biodiversity and improve incomes and livelihoods of some of the poorest communities around the world.</w:t>
      </w:r>
    </w:p>
    <w:p w14:paraId="5CF1FEA2" w14:textId="77777777" w:rsidR="00F2243B" w:rsidRPr="00CD2911" w:rsidRDefault="00F2243B" w:rsidP="000C54CA">
      <w:pPr>
        <w:spacing w:after="120" w:line="240" w:lineRule="auto"/>
      </w:pPr>
    </w:p>
    <w:p w14:paraId="4AC28436" w14:textId="77777777" w:rsidR="00F2243B" w:rsidRPr="00CD2911" w:rsidRDefault="00F2243B" w:rsidP="000C54CA">
      <w:pPr>
        <w:spacing w:after="120" w:line="240" w:lineRule="auto"/>
        <w:rPr>
          <w:color w:val="F37021" w:themeColor="accent6"/>
        </w:rPr>
      </w:pPr>
      <w:r w:rsidRPr="00CD2911">
        <w:rPr>
          <w:color w:val="F37021" w:themeColor="accent6"/>
        </w:rPr>
        <w:t>Introduction:</w:t>
      </w:r>
    </w:p>
    <w:p w14:paraId="2356F305" w14:textId="77777777" w:rsidR="00F2243B" w:rsidRPr="00CD2911" w:rsidRDefault="00F2243B" w:rsidP="000C54CA">
      <w:pPr>
        <w:spacing w:after="120" w:line="240" w:lineRule="auto"/>
      </w:pPr>
      <w:r w:rsidRPr="00CD2911">
        <w:t>Explain the purpose and aims of Climate Sunday.</w:t>
      </w:r>
    </w:p>
    <w:p w14:paraId="59B5D3C4" w14:textId="77777777" w:rsidR="00F2243B" w:rsidRPr="00CD2911" w:rsidRDefault="00F2243B" w:rsidP="000C54CA">
      <w:pPr>
        <w:spacing w:after="120" w:line="240" w:lineRule="auto"/>
      </w:pPr>
      <w:r w:rsidRPr="00CD2911">
        <w:t>Give outline of talk</w:t>
      </w:r>
    </w:p>
    <w:p w14:paraId="2F89F4F3" w14:textId="77777777" w:rsidR="00F2243B" w:rsidRPr="00CD2911" w:rsidRDefault="00F2243B" w:rsidP="000C54CA">
      <w:pPr>
        <w:spacing w:after="120" w:line="240" w:lineRule="auto"/>
      </w:pPr>
    </w:p>
    <w:p w14:paraId="5A86D396" w14:textId="3BD3CE6B" w:rsidR="00F2243B" w:rsidRPr="00CD2911" w:rsidRDefault="00F2243B" w:rsidP="000C54CA">
      <w:pPr>
        <w:spacing w:after="120" w:line="240" w:lineRule="auto"/>
        <w:rPr>
          <w:color w:val="F37021" w:themeColor="accent6"/>
        </w:rPr>
      </w:pPr>
      <w:r w:rsidRPr="00CD2911">
        <w:rPr>
          <w:color w:val="F37021" w:themeColor="accent6"/>
        </w:rPr>
        <w:t>Part 1 – What does the Bible say about trees?</w:t>
      </w:r>
    </w:p>
    <w:p w14:paraId="016FFC02" w14:textId="77777777" w:rsidR="00F2243B" w:rsidRPr="00CD2911" w:rsidRDefault="00F2243B" w:rsidP="000C54CA">
      <w:pPr>
        <w:spacing w:after="120" w:line="240" w:lineRule="auto"/>
      </w:pPr>
      <w:r w:rsidRPr="00CD2911">
        <w:t>Mention how many times trees appear in the Bible – including first page of Genesis, first Psalm, last page of Revelation.  Trees mentioned more in the Bible than any other living being other than people and God.</w:t>
      </w:r>
    </w:p>
    <w:p w14:paraId="40239C63" w14:textId="77777777" w:rsidR="00F2243B" w:rsidRPr="00CD2911" w:rsidRDefault="00F2243B" w:rsidP="000C54CA">
      <w:pPr>
        <w:spacing w:after="120" w:line="240" w:lineRule="auto"/>
      </w:pPr>
      <w:r w:rsidRPr="00CD2911">
        <w:t>Bible characters associated with trees:  Noah, Abraham, Moses, Joseph, Zacchaeus.</w:t>
      </w:r>
    </w:p>
    <w:p w14:paraId="31335CA1" w14:textId="77777777" w:rsidR="00F2243B" w:rsidRPr="00CD2911" w:rsidRDefault="00F2243B" w:rsidP="000C54CA">
      <w:pPr>
        <w:spacing w:after="120" w:line="240" w:lineRule="auto"/>
      </w:pPr>
      <w:r w:rsidRPr="00CD2911">
        <w:t>Kingdom of god is like a mustard seed, which grows into a large tree, and Psalms and Jeremiah both describe a tree planted by streams of water – this demonstrates the importance and benefits of trees.</w:t>
      </w:r>
    </w:p>
    <w:p w14:paraId="1A75698D" w14:textId="77777777" w:rsidR="00F2243B" w:rsidRPr="00CD2911" w:rsidRDefault="00F2243B" w:rsidP="000C54CA">
      <w:pPr>
        <w:spacing w:after="120" w:line="240" w:lineRule="auto"/>
      </w:pPr>
    </w:p>
    <w:p w14:paraId="255F10A1" w14:textId="51553633" w:rsidR="00F2243B" w:rsidRPr="00CD2911" w:rsidRDefault="00F2243B" w:rsidP="000C54CA">
      <w:pPr>
        <w:spacing w:after="120" w:line="240" w:lineRule="auto"/>
        <w:rPr>
          <w:color w:val="F37021" w:themeColor="accent6"/>
        </w:rPr>
      </w:pPr>
      <w:r w:rsidRPr="00CD2911">
        <w:rPr>
          <w:color w:val="F37021" w:themeColor="accent6"/>
        </w:rPr>
        <w:t xml:space="preserve">Part 2 – WV’s project in </w:t>
      </w:r>
      <w:proofErr w:type="spellStart"/>
      <w:r w:rsidRPr="00CD2911">
        <w:rPr>
          <w:color w:val="F37021" w:themeColor="accent6"/>
        </w:rPr>
        <w:t>Nyatike</w:t>
      </w:r>
      <w:proofErr w:type="spellEnd"/>
      <w:r w:rsidRPr="00CD2911">
        <w:rPr>
          <w:color w:val="F37021" w:themeColor="accent6"/>
        </w:rPr>
        <w:t>, Kenya</w:t>
      </w:r>
    </w:p>
    <w:p w14:paraId="4B0DB220" w14:textId="77777777" w:rsidR="00F2243B" w:rsidRPr="00CD2911" w:rsidRDefault="00F2243B" w:rsidP="000C54CA">
      <w:pPr>
        <w:spacing w:after="120" w:line="240" w:lineRule="auto"/>
      </w:pPr>
      <w:r w:rsidRPr="00CD2911">
        <w:t xml:space="preserve">The role of trees in helping to tackle poverty in communities like </w:t>
      </w:r>
      <w:proofErr w:type="spellStart"/>
      <w:r w:rsidRPr="00CD2911">
        <w:t>Nyatike</w:t>
      </w:r>
      <w:proofErr w:type="spellEnd"/>
      <w:r w:rsidRPr="00CD2911">
        <w:t>.</w:t>
      </w:r>
    </w:p>
    <w:p w14:paraId="677753F5" w14:textId="77777777" w:rsidR="00F2243B" w:rsidRPr="00CD2911" w:rsidRDefault="00F2243B" w:rsidP="000C54CA">
      <w:pPr>
        <w:spacing w:after="120" w:line="240" w:lineRule="auto"/>
      </w:pPr>
      <w:r w:rsidRPr="00CD2911">
        <w:t>Trees can be source of food, fuel and timber.</w:t>
      </w:r>
    </w:p>
    <w:p w14:paraId="67DCD224" w14:textId="77777777" w:rsidR="00F2243B" w:rsidRPr="00CD2911" w:rsidRDefault="00F2243B" w:rsidP="000C54CA">
      <w:pPr>
        <w:spacing w:after="120" w:line="240" w:lineRule="auto"/>
      </w:pPr>
      <w:r w:rsidRPr="00CD2911">
        <w:t>Trees also help to improve soil fertility and reduce erosion, can improve crop yields, and can provide children with places to play</w:t>
      </w:r>
    </w:p>
    <w:p w14:paraId="1D769DC0" w14:textId="77777777" w:rsidR="00F2243B" w:rsidRPr="00CD2911" w:rsidRDefault="00F2243B" w:rsidP="000C54CA">
      <w:pPr>
        <w:spacing w:after="120" w:line="240" w:lineRule="auto"/>
      </w:pPr>
    </w:p>
    <w:p w14:paraId="6A8E8D17" w14:textId="22599EFF" w:rsidR="00F2243B" w:rsidRPr="00CD2911" w:rsidRDefault="00F2243B" w:rsidP="000C54CA">
      <w:pPr>
        <w:spacing w:after="120" w:line="240" w:lineRule="auto"/>
        <w:rPr>
          <w:color w:val="F37021" w:themeColor="accent6"/>
        </w:rPr>
      </w:pPr>
      <w:r w:rsidRPr="00CD2911">
        <w:rPr>
          <w:color w:val="F37021" w:themeColor="accent6"/>
        </w:rPr>
        <w:t>Part 3 – Why tree planting is not always the best thing to do</w:t>
      </w:r>
    </w:p>
    <w:p w14:paraId="79C789FD" w14:textId="77777777" w:rsidR="00F2243B" w:rsidRPr="00CD2911" w:rsidRDefault="00F2243B" w:rsidP="000C54CA">
      <w:pPr>
        <w:spacing w:after="120" w:line="240" w:lineRule="auto"/>
      </w:pPr>
      <w:r w:rsidRPr="00CD2911">
        <w:t xml:space="preserve">In areas with a shortage of water, planting trees, or saplings, doesn’t necessarily result in fully grown trees, as the saplings have small roots that can’t reach the water table, so many </w:t>
      </w:r>
      <w:proofErr w:type="gramStart"/>
      <w:r w:rsidRPr="00CD2911">
        <w:t>die</w:t>
      </w:r>
      <w:proofErr w:type="gramEnd"/>
      <w:r w:rsidRPr="00CD2911">
        <w:t xml:space="preserve"> before they become established.</w:t>
      </w:r>
    </w:p>
    <w:p w14:paraId="7705988E" w14:textId="77777777" w:rsidR="00F2243B" w:rsidRPr="00CD2911" w:rsidRDefault="00F2243B" w:rsidP="000C54CA">
      <w:pPr>
        <w:spacing w:after="120" w:line="240" w:lineRule="auto"/>
      </w:pPr>
      <w:r w:rsidRPr="00CD2911">
        <w:t xml:space="preserve">Plantations of single tree types is not the answer as it reduces </w:t>
      </w:r>
      <w:proofErr w:type="gramStart"/>
      <w:r w:rsidRPr="00CD2911">
        <w:t>bio-diversity</w:t>
      </w:r>
      <w:proofErr w:type="gramEnd"/>
      <w:r w:rsidRPr="00CD2911">
        <w:t xml:space="preserve"> and leads to further soil degradation, although it is a quick and easy way to plant lots of trees.</w:t>
      </w:r>
    </w:p>
    <w:p w14:paraId="137C8A1A" w14:textId="77777777" w:rsidR="00F2243B" w:rsidRPr="00CD2911" w:rsidRDefault="00F2243B" w:rsidP="000C54CA">
      <w:pPr>
        <w:spacing w:after="120" w:line="240" w:lineRule="auto"/>
        <w:rPr>
          <w:u w:val="single"/>
        </w:rPr>
      </w:pPr>
    </w:p>
    <w:p w14:paraId="2CBA8449" w14:textId="3376F959" w:rsidR="00F2243B" w:rsidRPr="00CD2911" w:rsidRDefault="00F2243B" w:rsidP="000C54CA">
      <w:pPr>
        <w:spacing w:after="120" w:line="240" w:lineRule="auto"/>
        <w:rPr>
          <w:color w:val="F37021" w:themeColor="accent6"/>
        </w:rPr>
      </w:pPr>
      <w:r w:rsidRPr="00CD2911">
        <w:rPr>
          <w:color w:val="F37021" w:themeColor="accent6"/>
        </w:rPr>
        <w:t>Part 4 – Bible Story: Nebuchadnezzar’s dream – tree stump</w:t>
      </w:r>
    </w:p>
    <w:p w14:paraId="0A71B260" w14:textId="77777777" w:rsidR="00F2243B" w:rsidRPr="00CD2911" w:rsidRDefault="00F2243B" w:rsidP="000C54CA">
      <w:pPr>
        <w:spacing w:after="120" w:line="240" w:lineRule="auto"/>
      </w:pPr>
      <w:r w:rsidRPr="00CD2911">
        <w:t xml:space="preserve">In the book of Daniel, King Nebuchadnezzar had a dream about a tree being cut down at the ground level, leaving just a stump.  This symbolised him being removed from his throne and driven out of </w:t>
      </w:r>
      <w:r w:rsidRPr="00CD2911">
        <w:lastRenderedPageBreak/>
        <w:t>Babylon.  However, the tree that had been cut down still had its large root system and so had access to water and nutrients from the soil, and so new shoots grew from the stump, growing back into a full tree, to symbolise Nebuchadnezzar being restored to his throne once he had honoured and glorified God.</w:t>
      </w:r>
    </w:p>
    <w:p w14:paraId="46D4B5C9" w14:textId="77777777" w:rsidR="00F2243B" w:rsidRPr="00CD2911" w:rsidRDefault="00F2243B" w:rsidP="000C54CA">
      <w:pPr>
        <w:spacing w:after="120" w:line="240" w:lineRule="auto"/>
      </w:pPr>
    </w:p>
    <w:p w14:paraId="694EC09A" w14:textId="5279335A" w:rsidR="00F2243B" w:rsidRPr="00CD2911" w:rsidRDefault="00F2243B" w:rsidP="000C54CA">
      <w:pPr>
        <w:spacing w:after="120" w:line="240" w:lineRule="auto"/>
        <w:rPr>
          <w:color w:val="F37021" w:themeColor="accent6"/>
        </w:rPr>
      </w:pPr>
      <w:r w:rsidRPr="00CD2911">
        <w:rPr>
          <w:color w:val="F37021" w:themeColor="accent6"/>
        </w:rPr>
        <w:t>Part 5</w:t>
      </w:r>
      <w:r w:rsidR="000C54CA" w:rsidRPr="00CD2911">
        <w:rPr>
          <w:color w:val="F37021" w:themeColor="accent6"/>
        </w:rPr>
        <w:t xml:space="preserve"> – </w:t>
      </w:r>
      <w:r w:rsidRPr="00CD2911">
        <w:rPr>
          <w:color w:val="F37021" w:themeColor="accent6"/>
        </w:rPr>
        <w:t>Re-growing Trees through ‘Farmer Managed Natural Regeneration’</w:t>
      </w:r>
    </w:p>
    <w:p w14:paraId="0D3FB2F5" w14:textId="77777777" w:rsidR="00F2243B" w:rsidRPr="00CD2911" w:rsidRDefault="00F2243B" w:rsidP="000C54CA">
      <w:pPr>
        <w:spacing w:after="120" w:line="240" w:lineRule="auto"/>
      </w:pPr>
      <w:r w:rsidRPr="00CD2911">
        <w:t>World Vision promotes a technique very similar to the story of Nebuchadnezzar’s tree, which we call ‘Farmer Managed Natural Regeneration’ (FMNR).  This is a process of regrowing, or regenerating, trees from existing stumps through pruning excess shoots, to encourage and manage the growth to just a small number of shoots, so that the tree can be restored in a very short period of time (within a couple of years).</w:t>
      </w:r>
    </w:p>
    <w:p w14:paraId="5FC120C4" w14:textId="77777777" w:rsidR="00F2243B" w:rsidRPr="00CD2911" w:rsidRDefault="00F2243B" w:rsidP="000C54CA">
      <w:pPr>
        <w:spacing w:after="120" w:line="240" w:lineRule="auto"/>
      </w:pPr>
      <w:r w:rsidRPr="00CD2911">
        <w:t>The pruning also provides the farmer with wood for fuel and for animal fodder.</w:t>
      </w:r>
    </w:p>
    <w:p w14:paraId="0F12EF26" w14:textId="77777777" w:rsidR="00F2243B" w:rsidRPr="00CD2911" w:rsidRDefault="00F2243B" w:rsidP="000C54CA">
      <w:pPr>
        <w:spacing w:after="120" w:line="240" w:lineRule="auto"/>
      </w:pPr>
      <w:r w:rsidRPr="00CD2911">
        <w:t>The restored trees help to improve soil quality and improve fertility, leading to increases in crop yield, providing more food for the farmer, and more income.  Can also result in less flooding as rainwater becomes more absorbed into the ground.</w:t>
      </w:r>
    </w:p>
    <w:p w14:paraId="646D4684" w14:textId="2D7BB02C" w:rsidR="00F2243B" w:rsidRPr="00CD2911" w:rsidRDefault="00F2243B" w:rsidP="000C54CA">
      <w:pPr>
        <w:spacing w:after="120" w:line="240" w:lineRule="auto"/>
        <w:rPr>
          <w:i/>
          <w:iCs/>
        </w:rPr>
      </w:pPr>
      <w:r w:rsidRPr="00CD2911">
        <w:rPr>
          <w:i/>
          <w:iCs/>
        </w:rPr>
        <w:t>Everything is connected video:</w:t>
      </w:r>
      <w:r w:rsidR="00CD2911">
        <w:rPr>
          <w:i/>
          <w:iCs/>
        </w:rPr>
        <w:t xml:space="preserve"> </w:t>
      </w:r>
      <w:hyperlink r:id="rId11" w:history="1">
        <w:r w:rsidR="00CD2911" w:rsidRPr="008042FC">
          <w:rPr>
            <w:rStyle w:val="Hyperlink"/>
            <w:i/>
            <w:iCs/>
          </w:rPr>
          <w:t>https://www.youtube.com/watch?v=p-terQL6RO0&amp;feature=emb_logo</w:t>
        </w:r>
      </w:hyperlink>
    </w:p>
    <w:p w14:paraId="4F371B41" w14:textId="77777777" w:rsidR="00F2243B" w:rsidRPr="00CD2911" w:rsidRDefault="00F2243B" w:rsidP="000C54CA">
      <w:pPr>
        <w:spacing w:after="120" w:line="240" w:lineRule="auto"/>
      </w:pPr>
    </w:p>
    <w:p w14:paraId="101D7CA2" w14:textId="36F477C2" w:rsidR="00F2243B" w:rsidRPr="00CD2911" w:rsidRDefault="00F2243B" w:rsidP="000C54CA">
      <w:pPr>
        <w:spacing w:after="120" w:line="240" w:lineRule="auto"/>
        <w:rPr>
          <w:color w:val="F37021" w:themeColor="accent6"/>
        </w:rPr>
      </w:pPr>
      <w:r w:rsidRPr="00CD2911">
        <w:rPr>
          <w:color w:val="F37021" w:themeColor="accent6"/>
        </w:rPr>
        <w:t>Part 6</w:t>
      </w:r>
      <w:r w:rsidR="000C54CA" w:rsidRPr="00CD2911">
        <w:rPr>
          <w:color w:val="F37021" w:themeColor="accent6"/>
        </w:rPr>
        <w:t xml:space="preserve"> – </w:t>
      </w:r>
      <w:r w:rsidRPr="00CD2911">
        <w:rPr>
          <w:color w:val="F37021" w:themeColor="accent6"/>
        </w:rPr>
        <w:t>Story of Naaman and his mother Pamela</w:t>
      </w:r>
    </w:p>
    <w:p w14:paraId="56431B88" w14:textId="77777777" w:rsidR="00F2243B" w:rsidRPr="00CD2911" w:rsidRDefault="00F2243B" w:rsidP="000C54CA">
      <w:pPr>
        <w:spacing w:after="120" w:line="240" w:lineRule="auto"/>
      </w:pPr>
      <w:r w:rsidRPr="00CD2911">
        <w:t xml:space="preserve">Story of </w:t>
      </w:r>
      <w:proofErr w:type="gramStart"/>
      <w:r w:rsidRPr="00CD2911">
        <w:t>13 year old</w:t>
      </w:r>
      <w:proofErr w:type="gramEnd"/>
      <w:r w:rsidRPr="00CD2911">
        <w:t xml:space="preserve"> boy Naaman and his widowed mother Pamela, learning ‘FMNR’ from their neighbour Peter, and being able to grow fruit trees, providing guava, avocado and wild fruits, almost doubling their harvest of maize.</w:t>
      </w:r>
    </w:p>
    <w:p w14:paraId="67841196" w14:textId="77777777" w:rsidR="00F2243B" w:rsidRPr="00CD2911" w:rsidRDefault="00F2243B" w:rsidP="000C54CA">
      <w:pPr>
        <w:spacing w:after="120" w:line="240" w:lineRule="auto"/>
      </w:pPr>
    </w:p>
    <w:p w14:paraId="50A397E2" w14:textId="34806F59" w:rsidR="00F2243B" w:rsidRPr="00CD2911" w:rsidRDefault="00F2243B" w:rsidP="000C54CA">
      <w:pPr>
        <w:spacing w:after="120" w:line="240" w:lineRule="auto"/>
        <w:rPr>
          <w:color w:val="F37021" w:themeColor="accent6"/>
        </w:rPr>
      </w:pPr>
      <w:r w:rsidRPr="00CD2911">
        <w:rPr>
          <w:color w:val="F37021" w:themeColor="accent6"/>
        </w:rPr>
        <w:t>Part 7</w:t>
      </w:r>
      <w:r w:rsidR="000C54CA" w:rsidRPr="00CD2911">
        <w:rPr>
          <w:color w:val="F37021" w:themeColor="accent6"/>
        </w:rPr>
        <w:t xml:space="preserve"> – </w:t>
      </w:r>
      <w:r w:rsidRPr="00CD2911">
        <w:rPr>
          <w:color w:val="F37021" w:themeColor="accent6"/>
        </w:rPr>
        <w:t>Conclusion</w:t>
      </w:r>
    </w:p>
    <w:p w14:paraId="2F06A4A0" w14:textId="77777777" w:rsidR="00F2243B" w:rsidRPr="00CD2911" w:rsidRDefault="00F2243B" w:rsidP="000C54CA">
      <w:pPr>
        <w:pStyle w:val="ListParagraph"/>
        <w:numPr>
          <w:ilvl w:val="0"/>
          <w:numId w:val="33"/>
        </w:numPr>
        <w:spacing w:after="120" w:line="240" w:lineRule="auto"/>
      </w:pPr>
      <w:r w:rsidRPr="00CD2911">
        <w:t>Climate change is making things harder for many, but they can be helped to adapt</w:t>
      </w:r>
    </w:p>
    <w:p w14:paraId="2CE65AB4" w14:textId="77777777" w:rsidR="00F2243B" w:rsidRPr="00CD2911" w:rsidRDefault="00F2243B" w:rsidP="000C54CA">
      <w:pPr>
        <w:pStyle w:val="ListParagraph"/>
        <w:numPr>
          <w:ilvl w:val="0"/>
          <w:numId w:val="33"/>
        </w:numPr>
        <w:spacing w:after="120" w:line="240" w:lineRule="auto"/>
      </w:pPr>
      <w:r w:rsidRPr="00CD2911">
        <w:t>Trees are important but it can be better to regrow trees rather than plant new trees</w:t>
      </w:r>
    </w:p>
    <w:p w14:paraId="1C32774C" w14:textId="77777777" w:rsidR="00F2243B" w:rsidRPr="00CD2911" w:rsidRDefault="00F2243B" w:rsidP="000C54CA">
      <w:pPr>
        <w:pStyle w:val="ListParagraph"/>
        <w:numPr>
          <w:ilvl w:val="0"/>
          <w:numId w:val="33"/>
        </w:numPr>
        <w:spacing w:after="120" w:line="240" w:lineRule="auto"/>
      </w:pPr>
      <w:r w:rsidRPr="00CD2911">
        <w:t xml:space="preserve">Trees need to help to increase </w:t>
      </w:r>
      <w:proofErr w:type="gramStart"/>
      <w:r w:rsidRPr="00CD2911">
        <w:t>bio-diversity</w:t>
      </w:r>
      <w:proofErr w:type="gramEnd"/>
      <w:r w:rsidRPr="00CD2911">
        <w:t xml:space="preserve"> and restore the range of plants and wildlife that God created for us.</w:t>
      </w:r>
    </w:p>
    <w:p w14:paraId="57175229" w14:textId="77777777" w:rsidR="00F2243B" w:rsidRPr="00CD2911" w:rsidRDefault="00F2243B" w:rsidP="000C54CA">
      <w:pPr>
        <w:spacing w:after="120" w:line="240" w:lineRule="auto"/>
      </w:pPr>
    </w:p>
    <w:p w14:paraId="34B7C789" w14:textId="77777777" w:rsidR="00F2243B" w:rsidRPr="00CD2911" w:rsidRDefault="00F2243B" w:rsidP="000C54CA">
      <w:pPr>
        <w:pStyle w:val="ListParagraph"/>
        <w:numPr>
          <w:ilvl w:val="0"/>
          <w:numId w:val="33"/>
        </w:numPr>
        <w:spacing w:after="120" w:line="240" w:lineRule="auto"/>
      </w:pPr>
      <w:r w:rsidRPr="00CD2911">
        <w:t>Pray for the climate change meetings in 2021, that they will create real change to tackle climate change</w:t>
      </w:r>
    </w:p>
    <w:p w14:paraId="096EA80B" w14:textId="77777777" w:rsidR="00F2243B" w:rsidRPr="00CD2911" w:rsidRDefault="00F2243B" w:rsidP="000C54CA">
      <w:pPr>
        <w:pStyle w:val="ListParagraph"/>
        <w:numPr>
          <w:ilvl w:val="0"/>
          <w:numId w:val="33"/>
        </w:numPr>
        <w:spacing w:after="120" w:line="240" w:lineRule="auto"/>
      </w:pPr>
      <w:r w:rsidRPr="00CD2911">
        <w:t xml:space="preserve">Pray for Naaman and his community in </w:t>
      </w:r>
      <w:proofErr w:type="spellStart"/>
      <w:r w:rsidRPr="00CD2911">
        <w:t>Nyatike</w:t>
      </w:r>
      <w:proofErr w:type="spellEnd"/>
      <w:r w:rsidRPr="00CD2911">
        <w:t xml:space="preserve"> as they adapt to climate change</w:t>
      </w:r>
    </w:p>
    <w:p w14:paraId="571B0922" w14:textId="2C1A3446" w:rsidR="00AF3282" w:rsidRPr="00CD2911" w:rsidRDefault="00F2243B" w:rsidP="000C54CA">
      <w:pPr>
        <w:pStyle w:val="ListParagraph"/>
        <w:numPr>
          <w:ilvl w:val="0"/>
          <w:numId w:val="33"/>
        </w:numPr>
        <w:spacing w:after="120" w:line="240" w:lineRule="auto"/>
      </w:pPr>
      <w:r>
        <w:t>Pray that God will show us how to reduce our own negative impacts on the environment and respect God’s creation.</w:t>
      </w:r>
    </w:p>
    <w:p w14:paraId="237F8560" w14:textId="486EDACC" w:rsidR="43A88C8E" w:rsidRDefault="43A88C8E" w:rsidP="43A88C8E">
      <w:pPr>
        <w:spacing w:after="120" w:line="240" w:lineRule="auto"/>
        <w:rPr>
          <w:rFonts w:ascii="Gill Sans MT" w:eastAsia="Gill Sans MT" w:hAnsi="Gill Sans MT" w:cs="Majalla UI"/>
        </w:rPr>
      </w:pPr>
    </w:p>
    <w:p w14:paraId="32BEE6A7" w14:textId="06FAE548" w:rsidR="53FABF11" w:rsidRPr="00514430" w:rsidRDefault="53FABF11" w:rsidP="43A88C8E">
      <w:pPr>
        <w:spacing w:after="120" w:line="240" w:lineRule="auto"/>
        <w:rPr>
          <w:rFonts w:eastAsia="Gill Sans MT" w:cs="Gill Sans MT"/>
          <w:b/>
          <w:bCs/>
          <w:u w:val="single"/>
        </w:rPr>
      </w:pPr>
      <w:r w:rsidRPr="00514430">
        <w:rPr>
          <w:rFonts w:eastAsia="Gill Sans MT" w:cs="Gill Sans MT"/>
          <w:b/>
          <w:bCs/>
          <w:u w:val="single"/>
        </w:rPr>
        <w:t>Speaker notes – More about World Vision</w:t>
      </w:r>
    </w:p>
    <w:p w14:paraId="62BED188" w14:textId="77777777" w:rsidR="00514430" w:rsidRDefault="00514430" w:rsidP="43A88C8E">
      <w:pPr>
        <w:spacing w:after="120" w:line="240" w:lineRule="auto"/>
        <w:rPr>
          <w:rFonts w:ascii="Gill Sans MT" w:eastAsia="Gill Sans MT" w:hAnsi="Gill Sans MT" w:cs="Gill Sans MT"/>
          <w:b/>
          <w:bCs/>
          <w:color w:val="000000" w:themeColor="text1"/>
        </w:rPr>
      </w:pPr>
    </w:p>
    <w:p w14:paraId="0C009300" w14:textId="1E920461" w:rsidR="53FABF11" w:rsidRPr="00653C47" w:rsidRDefault="53FABF11" w:rsidP="43A88C8E">
      <w:pPr>
        <w:spacing w:after="120" w:line="240" w:lineRule="auto"/>
        <w:rPr>
          <w:rFonts w:ascii="Gill Sans MT" w:eastAsia="Gill Sans MT" w:hAnsi="Gill Sans MT" w:cs="Gill Sans MT"/>
          <w:b/>
          <w:bCs/>
          <w:color w:val="000000" w:themeColor="text1"/>
        </w:rPr>
      </w:pPr>
      <w:r w:rsidRPr="00653C47">
        <w:rPr>
          <w:rFonts w:ascii="Gill Sans MT" w:eastAsia="Gill Sans MT" w:hAnsi="Gill Sans MT" w:cs="Gill Sans MT"/>
          <w:b/>
          <w:bCs/>
          <w:color w:val="000000" w:themeColor="text1"/>
        </w:rPr>
        <w:t xml:space="preserve">At World Vision, our focus is on helping the most vulnerable children overcome poverty and experience fullness of life. We help children of all backgrounds, even in the most dangerous places, inspired by our Christian faith. </w:t>
      </w:r>
    </w:p>
    <w:p w14:paraId="40F39FAE" w14:textId="05882A29" w:rsidR="53FABF11" w:rsidRPr="00653C47" w:rsidRDefault="53FABF11" w:rsidP="43A88C8E">
      <w:pPr>
        <w:spacing w:after="120" w:line="240" w:lineRule="auto"/>
        <w:rPr>
          <w:rFonts w:ascii="Gill Sans MT" w:eastAsia="Gill Sans MT" w:hAnsi="Gill Sans MT" w:cs="Gill Sans MT"/>
          <w:color w:val="000000" w:themeColor="text1"/>
        </w:rPr>
      </w:pPr>
      <w:r w:rsidRPr="00653C47">
        <w:rPr>
          <w:rFonts w:ascii="Gill Sans MT" w:eastAsia="Gill Sans MT" w:hAnsi="Gill Sans MT" w:cs="Gill Sans MT"/>
          <w:color w:val="000000" w:themeColor="text1"/>
        </w:rPr>
        <w:t>World Vision has over 70 years of experience working with communities, donors, partners, and governments to create opportunities for better futures for vulnerable children</w:t>
      </w:r>
      <w:r w:rsidR="008E50FC">
        <w:rPr>
          <w:rFonts w:ascii="Gill Sans MT" w:eastAsia="Gill Sans MT" w:hAnsi="Gill Sans MT" w:cs="Gill Sans MT"/>
          <w:color w:val="000000" w:themeColor="text1"/>
        </w:rPr>
        <w:t xml:space="preserve"> …</w:t>
      </w:r>
      <w:r w:rsidRPr="00653C47">
        <w:rPr>
          <w:rFonts w:ascii="Gill Sans MT" w:eastAsia="Gill Sans MT" w:hAnsi="Gill Sans MT" w:cs="Gill Sans MT"/>
          <w:color w:val="000000" w:themeColor="text1"/>
        </w:rPr>
        <w:t xml:space="preserve"> even in the toughest places.</w:t>
      </w:r>
    </w:p>
    <w:p w14:paraId="747ADE08" w14:textId="01B46155" w:rsidR="43A88C8E" w:rsidRPr="00653C47" w:rsidRDefault="53FABF11" w:rsidP="43A88C8E">
      <w:pPr>
        <w:spacing w:after="120" w:line="240" w:lineRule="auto"/>
        <w:rPr>
          <w:rFonts w:ascii="Gill Sans MT" w:eastAsia="Gill Sans MT" w:hAnsi="Gill Sans MT" w:cs="Gill Sans MT"/>
          <w:color w:val="000000" w:themeColor="text1"/>
        </w:rPr>
      </w:pPr>
      <w:r w:rsidRPr="00653C47">
        <w:rPr>
          <w:rFonts w:ascii="Gill Sans MT" w:eastAsia="Gill Sans MT" w:hAnsi="Gill Sans MT" w:cs="Gill Sans MT"/>
          <w:color w:val="000000" w:themeColor="text1"/>
        </w:rPr>
        <w:t>We tackle poverty at its roots. Our integrated approach includes water, healthcare, education, child protection, and income generation, so every child can grow into who God created them to be.</w:t>
      </w:r>
    </w:p>
    <w:p w14:paraId="32873390" w14:textId="5D4AAF45" w:rsidR="53FABF11" w:rsidRPr="00653C47" w:rsidRDefault="53FABF11" w:rsidP="43A88C8E">
      <w:pPr>
        <w:spacing w:after="120" w:line="240" w:lineRule="auto"/>
        <w:rPr>
          <w:rFonts w:ascii="Gill Sans MT" w:eastAsia="Gill Sans MT" w:hAnsi="Gill Sans MT" w:cs="Gill Sans MT"/>
          <w:color w:val="000000" w:themeColor="text1"/>
        </w:rPr>
      </w:pPr>
      <w:r w:rsidRPr="00653C47">
        <w:rPr>
          <w:rFonts w:ascii="Gill Sans MT" w:eastAsia="Gill Sans MT" w:hAnsi="Gill Sans MT" w:cs="Gill Sans MT"/>
          <w:color w:val="000000" w:themeColor="text1"/>
        </w:rPr>
        <w:lastRenderedPageBreak/>
        <w:t>If you would like to learn more about World Vision’s work and how you and your church community can join us, please get in touch</w:t>
      </w:r>
      <w:r w:rsidR="008E50FC">
        <w:rPr>
          <w:rFonts w:ascii="Gill Sans MT" w:eastAsia="Gill Sans MT" w:hAnsi="Gill Sans MT" w:cs="Gill Sans MT"/>
          <w:color w:val="000000" w:themeColor="text1"/>
        </w:rPr>
        <w:t xml:space="preserve"> –</w:t>
      </w:r>
    </w:p>
    <w:p w14:paraId="3BE0F59B" w14:textId="45B08966" w:rsidR="43A88C8E" w:rsidRDefault="43A88C8E" w:rsidP="43A88C8E">
      <w:pPr>
        <w:spacing w:after="120" w:line="240" w:lineRule="auto"/>
        <w:rPr>
          <w:rFonts w:ascii="Gill Sans MT" w:eastAsia="Gill Sans MT" w:hAnsi="Gill Sans MT" w:cs="Gill Sans MT"/>
          <w:color w:val="000000" w:themeColor="text1"/>
        </w:rPr>
      </w:pPr>
    </w:p>
    <w:p w14:paraId="35FFEB8D" w14:textId="6F1F9827" w:rsidR="53FABF11" w:rsidRDefault="53FABF11" w:rsidP="43A88C8E">
      <w:pPr>
        <w:spacing w:after="120" w:line="240" w:lineRule="auto"/>
        <w:rPr>
          <w:rFonts w:ascii="Gill Sans MT" w:eastAsia="Gill Sans MT" w:hAnsi="Gill Sans MT" w:cs="Gill Sans MT"/>
          <w:color w:val="000000" w:themeColor="text1"/>
        </w:rPr>
      </w:pPr>
      <w:r w:rsidRPr="43A88C8E">
        <w:rPr>
          <w:rFonts w:ascii="Gill Sans MT" w:eastAsia="Gill Sans MT" w:hAnsi="Gill Sans MT" w:cs="Gill Sans MT"/>
          <w:color w:val="000000" w:themeColor="text1"/>
        </w:rPr>
        <w:t>Email our Churches team</w:t>
      </w:r>
      <w:r w:rsidR="007D6255">
        <w:rPr>
          <w:rFonts w:ascii="Gill Sans MT" w:eastAsia="Gill Sans MT" w:hAnsi="Gill Sans MT" w:cs="Gill Sans MT"/>
          <w:color w:val="000000" w:themeColor="text1"/>
        </w:rPr>
        <w:t xml:space="preserve">: </w:t>
      </w:r>
      <w:hyperlink r:id="rId12" w:history="1">
        <w:r w:rsidR="007D6255" w:rsidRPr="0080605F">
          <w:rPr>
            <w:rStyle w:val="Hyperlink"/>
            <w:rFonts w:ascii="Gill Sans MT" w:eastAsia="Gill Sans MT" w:hAnsi="Gill Sans MT" w:cs="Gill Sans MT"/>
          </w:rPr>
          <w:t>churches@worldvision.org.uk</w:t>
        </w:r>
      </w:hyperlink>
      <w:r w:rsidRPr="43A88C8E">
        <w:rPr>
          <w:rFonts w:ascii="Gill Sans MT" w:eastAsia="Gill Sans MT" w:hAnsi="Gill Sans MT" w:cs="Gill Sans MT"/>
          <w:color w:val="000000" w:themeColor="text1"/>
        </w:rPr>
        <w:t xml:space="preserve"> </w:t>
      </w:r>
    </w:p>
    <w:p w14:paraId="469FDB92" w14:textId="62C6102F" w:rsidR="43A88C8E" w:rsidRDefault="007D6255" w:rsidP="43A88C8E">
      <w:pPr>
        <w:spacing w:after="120" w:line="240" w:lineRule="auto"/>
        <w:rPr>
          <w:rFonts w:ascii="Gill Sans MT" w:eastAsia="Gill Sans MT" w:hAnsi="Gill Sans MT" w:cs="Gill Sans MT"/>
          <w:color w:val="000000" w:themeColor="text1"/>
        </w:rPr>
      </w:pPr>
      <w:r>
        <w:t xml:space="preserve">Visit: </w:t>
      </w:r>
      <w:hyperlink r:id="rId13">
        <w:r w:rsidR="53FABF11" w:rsidRPr="43A88C8E">
          <w:rPr>
            <w:rStyle w:val="Hyperlink"/>
            <w:rFonts w:ascii="Gill Sans MT" w:eastAsia="Gill Sans MT" w:hAnsi="Gill Sans MT" w:cs="Gill Sans MT"/>
            <w:color w:val="000000" w:themeColor="text1"/>
          </w:rPr>
          <w:t>worldvision.org.uk/get-involved/resources/</w:t>
        </w:r>
      </w:hyperlink>
    </w:p>
    <w:p w14:paraId="6E4FEF91" w14:textId="70C1DDFA" w:rsidR="53FABF11" w:rsidRDefault="53FABF11" w:rsidP="43A88C8E">
      <w:pPr>
        <w:spacing w:after="120" w:line="240" w:lineRule="auto"/>
        <w:rPr>
          <w:rFonts w:ascii="Gill Sans MT" w:eastAsia="Gill Sans MT" w:hAnsi="Gill Sans MT" w:cs="Gill Sans MT"/>
          <w:color w:val="000000" w:themeColor="text1"/>
        </w:rPr>
      </w:pPr>
      <w:r w:rsidRPr="43A88C8E">
        <w:rPr>
          <w:rFonts w:ascii="Gill Sans MT" w:eastAsia="Gill Sans MT" w:hAnsi="Gill Sans MT" w:cs="Gill Sans MT"/>
          <w:color w:val="000000" w:themeColor="text1"/>
        </w:rPr>
        <w:t>Join us in prayer:</w:t>
      </w:r>
      <w:r w:rsidR="007D6255">
        <w:t xml:space="preserve"> </w:t>
      </w:r>
      <w:hyperlink r:id="rId14">
        <w:r w:rsidRPr="43A88C8E">
          <w:rPr>
            <w:rStyle w:val="Hyperlink"/>
            <w:rFonts w:ascii="Gill Sans MT" w:eastAsia="Gill Sans MT" w:hAnsi="Gill Sans MT" w:cs="Gill Sans MT"/>
            <w:color w:val="000000" w:themeColor="text1"/>
          </w:rPr>
          <w:t>worldvision.org.uk/get-involved/resources/pray-together/</w:t>
        </w:r>
      </w:hyperlink>
    </w:p>
    <w:p w14:paraId="30D31E83" w14:textId="31328279" w:rsidR="43A88C8E" w:rsidRDefault="43A88C8E" w:rsidP="43A88C8E">
      <w:pPr>
        <w:spacing w:after="120" w:line="240" w:lineRule="auto"/>
        <w:rPr>
          <w:rFonts w:ascii="Gill Sans MT" w:eastAsia="Gill Sans MT" w:hAnsi="Gill Sans MT" w:cs="Gill Sans MT"/>
          <w:color w:val="000000" w:themeColor="text1"/>
        </w:rPr>
      </w:pPr>
    </w:p>
    <w:p w14:paraId="18667460" w14:textId="262B15FA" w:rsidR="43A88C8E" w:rsidRDefault="43A88C8E" w:rsidP="43A88C8E">
      <w:pPr>
        <w:spacing w:after="120" w:line="240" w:lineRule="auto"/>
        <w:rPr>
          <w:rFonts w:ascii="Gill Sans MT" w:eastAsia="Gill Sans MT" w:hAnsi="Gill Sans MT" w:cs="Majalla UI"/>
        </w:rPr>
      </w:pPr>
    </w:p>
    <w:sectPr w:rsidR="43A88C8E" w:rsidSect="00BB0555">
      <w:headerReference w:type="even" r:id="rId15"/>
      <w:headerReference w:type="default" r:id="rId16"/>
      <w:footerReference w:type="even" r:id="rId17"/>
      <w:footerReference w:type="default" r:id="rId18"/>
      <w:headerReference w:type="first" r:id="rId19"/>
      <w:footerReference w:type="first" r:id="rId20"/>
      <w:pgSz w:w="11900" w:h="16840"/>
      <w:pgMar w:top="1568" w:right="1418" w:bottom="1349" w:left="1418" w:header="720" w:footer="312"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A612B8" w14:textId="77777777" w:rsidR="00BB0017" w:rsidRDefault="00BB0017">
      <w:r>
        <w:separator/>
      </w:r>
    </w:p>
  </w:endnote>
  <w:endnote w:type="continuationSeparator" w:id="0">
    <w:p w14:paraId="3356D0C4" w14:textId="77777777" w:rsidR="00BB0017" w:rsidRDefault="00BB00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ajalla UI">
    <w:altName w:val="Sakkal Majalla"/>
    <w:panose1 w:val="020B0604020202020204"/>
    <w:charset w:val="00"/>
    <w:family w:val="roman"/>
    <w:notTrueType/>
    <w:pitch w:val="default"/>
  </w:font>
  <w:font w:name="Helvetica Neue Light">
    <w:altName w:val="Helvetica Neue Light"/>
    <w:panose1 w:val="02000403000000020004"/>
    <w:charset w:val="00"/>
    <w:family w:val="auto"/>
    <w:pitch w:val="variable"/>
    <w:sig w:usb0="A00002FF" w:usb1="5000205B" w:usb2="00000002" w:usb3="00000000" w:csb0="00000007" w:csb1="00000000"/>
  </w:font>
  <w:font w:name="Calibri">
    <w:panose1 w:val="020F0502020204030204"/>
    <w:charset w:val="00"/>
    <w:family w:val="swiss"/>
    <w:pitch w:val="variable"/>
    <w:sig w:usb0="E0002AFF" w:usb1="C000ACFF" w:usb2="00000009" w:usb3="00000000" w:csb0="000001FF" w:csb1="00000000"/>
  </w:font>
  <w:font w:name="STZhongsong">
    <w:panose1 w:val="02010600040101010101"/>
    <w:charset w:val="86"/>
    <w:family w:val="auto"/>
    <w:pitch w:val="variable"/>
    <w:sig w:usb0="00000287" w:usb1="080F0000" w:usb2="00000010" w:usb3="00000000" w:csb0="0004009F" w:csb1="00000000"/>
  </w:font>
  <w:font w:name="LTTetria Bold">
    <w:altName w:val="Cambria"/>
    <w:panose1 w:val="020B0604020202020204"/>
    <w:charset w:val="00"/>
    <w:family w:val="auto"/>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MinionPro-Regular">
    <w:panose1 w:val="020B0604020202020204"/>
    <w:charset w:val="4D"/>
    <w:family w:val="auto"/>
    <w:pitch w:val="default"/>
    <w:sig w:usb0="00000003" w:usb1="00000000" w:usb2="00000000" w:usb3="00000000" w:csb0="00000001" w:csb1="00000000"/>
  </w:font>
  <w:font w:name="Gill Sans Std Light">
    <w:panose1 w:val="020B0604020202020204"/>
    <w:charset w:val="00"/>
    <w:family w:val="swiss"/>
    <w:notTrueType/>
    <w:pitch w:val="variable"/>
    <w:sig w:usb0="800000AF" w:usb1="4000204A" w:usb2="00000000" w:usb3="00000000" w:csb0="00000001" w:csb1="00000000"/>
  </w:font>
  <w:font w:name="Gill Sans">
    <w:altName w:val="Gill Sans"/>
    <w:panose1 w:val="020B0502020104020203"/>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7085F1" w14:textId="77777777" w:rsidR="00745562" w:rsidRDefault="00745562" w:rsidP="00DC19B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BCF2EFD" w14:textId="77777777" w:rsidR="00745562" w:rsidRDefault="00745562" w:rsidP="00317242">
    <w:pPr>
      <w:pStyle w:val="FreeForm"/>
      <w:ind w:right="360"/>
      <w:jc w:val="right"/>
    </w:pPr>
    <w:r>
      <w:rPr>
        <w:rFonts w:ascii="Gill Sans Std Light" w:eastAsia="Gill Sans Std Light" w:hAnsi="Gill Sans Std Light" w:cs="Gill Sans Std Light"/>
        <w:color w:val="7A7A7A"/>
        <w:sz w:val="14"/>
        <w:szCs w:val="14"/>
      </w:rPr>
      <w:t>December 29, 2016</w:t>
    </w:r>
    <w:r>
      <w:rPr>
        <w:rFonts w:ascii="Gill Sans Std Light" w:eastAsia="Gill Sans Std Light" w:hAnsi="Gill Sans Std Light" w:cs="Gill Sans Std Light"/>
        <w:color w:val="7A7A7A"/>
        <w:sz w:val="14"/>
        <w:szCs w:val="14"/>
      </w:rPr>
      <w:tab/>
    </w:r>
    <w:r>
      <w:rPr>
        <w:rFonts w:ascii="Gill Sans Std Light" w:eastAsia="Gill Sans Std Light" w:hAnsi="Gill Sans Std Light" w:cs="Gill Sans Std Light"/>
        <w:color w:val="7A7A7A"/>
        <w:sz w:val="14"/>
        <w:szCs w:val="14"/>
      </w:rPr>
      <w:tab/>
    </w:r>
  </w:p>
  <w:p w14:paraId="164A81D8" w14:textId="77777777" w:rsidR="00745562" w:rsidRDefault="00745562" w:rsidP="00317242">
    <w:pPr>
      <w:pStyle w:val="FreeForm"/>
      <w:ind w:right="360"/>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2590D0" w14:textId="77777777" w:rsidR="00745562" w:rsidRPr="0010494D" w:rsidRDefault="00745562" w:rsidP="00F77309">
    <w:pPr>
      <w:pStyle w:val="FreeForm"/>
      <w:ind w:left="-2070" w:right="360"/>
      <w:rPr>
        <w:rFonts w:ascii="Gill Sans MT" w:hAnsi="Gill Sans MT"/>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4F8BD" w14:textId="77777777" w:rsidR="009E12FE" w:rsidRDefault="009E12FE" w:rsidP="00E470BC">
    <w:pPr>
      <w:pStyle w:val="BasicParagraph"/>
      <w:suppressAutoHyphens/>
      <w:jc w:val="center"/>
      <w:rPr>
        <w:rFonts w:ascii="Gill Sans" w:hAnsi="Gill Sans" w:cs="Gill Sans"/>
        <w:sz w:val="16"/>
        <w:szCs w:val="16"/>
      </w:rPr>
    </w:pPr>
  </w:p>
  <w:p w14:paraId="0985FCAE" w14:textId="13BBE460" w:rsidR="009C63AC" w:rsidRPr="00E470BC" w:rsidRDefault="00E470BC" w:rsidP="00E470BC">
    <w:pPr>
      <w:pStyle w:val="BasicParagraph"/>
      <w:suppressAutoHyphens/>
      <w:jc w:val="center"/>
      <w:rPr>
        <w:rFonts w:ascii="Gill Sans" w:hAnsi="Gill Sans" w:cs="Gill Sans"/>
        <w:sz w:val="16"/>
        <w:szCs w:val="16"/>
      </w:rPr>
    </w:pPr>
    <w:r w:rsidRPr="00E470BC">
      <w:rPr>
        <w:rFonts w:ascii="Gill Sans" w:hAnsi="Gill Sans" w:cs="Gill Sans"/>
        <w:sz w:val="16"/>
        <w:szCs w:val="16"/>
      </w:rPr>
      <w:t xml:space="preserve">World Vision UK is a registered charity no: 285908, a company limited by guarantee and registered in England no: 1675552. </w:t>
    </w:r>
    <w:r w:rsidRPr="00E470BC">
      <w:rPr>
        <w:rFonts w:ascii="Gill Sans" w:hAnsi="Gill Sans" w:cs="Gill Sans"/>
        <w:sz w:val="16"/>
        <w:szCs w:val="16"/>
      </w:rPr>
      <w:br/>
      <w:t>Registered office: World Vision House, Opal Drive, Fox Milne, Milton Keynes, MK15 0ZR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2F6DB4" w14:textId="77777777" w:rsidR="00BB0017" w:rsidRDefault="00BB0017">
      <w:r>
        <w:separator/>
      </w:r>
    </w:p>
  </w:footnote>
  <w:footnote w:type="continuationSeparator" w:id="0">
    <w:p w14:paraId="1E957546" w14:textId="77777777" w:rsidR="00BB0017" w:rsidRDefault="00BB00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4D3172" w14:textId="77777777" w:rsidR="00745562" w:rsidRDefault="00745562">
    <w:pPr>
      <w:pStyle w:val="HeaderFooterA"/>
      <w:tabs>
        <w:tab w:val="clear" w:pos="7200"/>
        <w:tab w:val="right" w:pos="7180"/>
      </w:tabs>
    </w:pPr>
    <w:r>
      <w:rPr>
        <w:rFonts w:ascii="Arial Unicode MS" w:hAnsi="Arial Unicode MS"/>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80B80D" w14:textId="77777777" w:rsidR="00745562" w:rsidRPr="0009087E" w:rsidRDefault="00BA26C0" w:rsidP="0009087E">
    <w:pPr>
      <w:pStyle w:val="Header"/>
    </w:pPr>
    <w:r>
      <w:rPr>
        <w:noProof/>
      </w:rPr>
      <w:softHyphen/>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F8D04D" w14:textId="1650F8D1" w:rsidR="00414CFC" w:rsidRDefault="00557D5D" w:rsidP="00023EC2">
    <w:pPr>
      <w:pStyle w:val="Header"/>
    </w:pPr>
    <w:r w:rsidRPr="00566F7E">
      <w:rPr>
        <w:noProof/>
      </w:rPr>
      <mc:AlternateContent>
        <mc:Choice Requires="wpg">
          <w:drawing>
            <wp:anchor distT="0" distB="0" distL="114300" distR="114300" simplePos="0" relativeHeight="251660288" behindDoc="0" locked="0" layoutInCell="1" allowOverlap="1" wp14:anchorId="2F976376" wp14:editId="4AFB98B8">
              <wp:simplePos x="0" y="0"/>
              <wp:positionH relativeFrom="column">
                <wp:posOffset>3371215</wp:posOffset>
              </wp:positionH>
              <wp:positionV relativeFrom="paragraph">
                <wp:posOffset>-241300</wp:posOffset>
              </wp:positionV>
              <wp:extent cx="3085465" cy="503555"/>
              <wp:effectExtent l="0" t="0" r="635" b="4445"/>
              <wp:wrapSquare wrapText="bothSides"/>
              <wp:docPr id="1" name="Group 9"/>
              <wp:cNvGraphicFramePr/>
              <a:graphic xmlns:a="http://schemas.openxmlformats.org/drawingml/2006/main">
                <a:graphicData uri="http://schemas.microsoft.com/office/word/2010/wordprocessingGroup">
                  <wpg:wgp>
                    <wpg:cNvGrpSpPr/>
                    <wpg:grpSpPr>
                      <a:xfrm>
                        <a:off x="0" y="0"/>
                        <a:ext cx="3085465" cy="503555"/>
                        <a:chOff x="0" y="0"/>
                        <a:chExt cx="3085523" cy="503918"/>
                      </a:xfrm>
                    </wpg:grpSpPr>
                    <pic:pic xmlns:pic="http://schemas.openxmlformats.org/drawingml/2006/picture">
                      <pic:nvPicPr>
                        <pic:cNvPr id="2" name="Picture 2" descr="Logo&#10;&#10;Description automatically generated"/>
                        <pic:cNvPicPr>
                          <a:picLocks noChangeAspect="1"/>
                        </pic:cNvPicPr>
                      </pic:nvPicPr>
                      <pic:blipFill>
                        <a:blip r:embed="rId1"/>
                        <a:stretch>
                          <a:fillRect/>
                        </a:stretch>
                      </pic:blipFill>
                      <pic:spPr>
                        <a:xfrm>
                          <a:off x="1817072" y="0"/>
                          <a:ext cx="1268451" cy="503918"/>
                        </a:xfrm>
                        <a:prstGeom prst="rect">
                          <a:avLst/>
                        </a:prstGeom>
                      </pic:spPr>
                    </pic:pic>
                    <pic:pic xmlns:pic="http://schemas.openxmlformats.org/drawingml/2006/picture">
                      <pic:nvPicPr>
                        <pic:cNvPr id="4" name="Picture 4"/>
                        <pic:cNvPicPr>
                          <a:picLocks noChangeAspect="1"/>
                        </pic:cNvPicPr>
                      </pic:nvPicPr>
                      <pic:blipFill rotWithShape="1">
                        <a:blip r:embed="rId2">
                          <a:extLst>
                            <a:ext uri="{28A0092B-C50C-407E-A947-70E740481C1C}">
                              <a14:useLocalDpi xmlns:a14="http://schemas.microsoft.com/office/drawing/2010/main" val="0"/>
                            </a:ext>
                          </a:extLst>
                        </a:blip>
                        <a:srcRect b="22182"/>
                        <a:stretch/>
                      </pic:blipFill>
                      <pic:spPr>
                        <a:xfrm>
                          <a:off x="0" y="66042"/>
                          <a:ext cx="1551057" cy="362373"/>
                        </a:xfrm>
                        <a:prstGeom prst="rect">
                          <a:avLst/>
                        </a:prstGeom>
                      </pic:spPr>
                    </pic:pic>
                    <wps:wsp>
                      <wps:cNvPr id="5" name="Straight Connector 5"/>
                      <wps:cNvCnPr>
                        <a:cxnSpLocks/>
                      </wps:cNvCnPr>
                      <wps:spPr>
                        <a:xfrm>
                          <a:off x="1717317" y="770"/>
                          <a:ext cx="0" cy="459664"/>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1BCCD0E" id="Group 9" o:spid="_x0000_s1026" style="position:absolute;margin-left:265.45pt;margin-top:-19pt;width:242.95pt;height:39.65pt;z-index:251660288;mso-width-relative:margin;mso-height-relative:margin" coordsize="30855,5039"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JBQUJR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&#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&#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gG99D30OI/aU4jXVtWXA8l+&#13;&#10;aHJeBsz8QcQT2XWMdqeOsOsUY+W+W46NiG7jNFxl2GRtGi2SC7sd2B1as6KCK7dpADUkcv8AL/J3&#13;&#10;P3J278z8z7vsHJHKfJGwXdo3bdtouuv5rP5q+5Fls2ZVRkMFeCFjIK1aBkVWnVijggjjhjjjaAOt&#13;&#10;wAAAAAXrvynXskv3/Y8D7pPlHp7v6kablp3eHuibFQVYtv3PFyvq3efshQtxrDNrulXmSVdX72vW&#13;&#10;xnIZcixIv3dRlsgDYl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DtOrazvOs7Bpe6a/hds1DbMLk9b2jV9kxlL&#13;&#10;Na/sev5qlNjsxg85h8jDYx+UxOUx9iSCxXnjfFNE9zHtVqqgAKIHkr+S0h37zLy+w+OHkhqfCHhR&#13;&#10;t3fs1jWNkwWy8gcu8XZq3bsSZDjzRcS6xiMHuGls6Ndjcpls/UyGPrzJBYhyElb8TbAFkD26vYS9&#13;&#10;uH21VxO08R8Qt5J5wxzYZP8AxYXnJ+N37k6ldjYnW1pqPxmP1LjRzXuka2XX8Zj70kEixWLNhERQ&#13;&#10;ATOg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Logo&#10;&#10;Description automatically generated" style="position:absolute;left:18170;width:12685;height:50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">
                <v:imagedata r:id="rId3" o:title="Logo&#10;&#10;Description automatically generated"/>
              </v:shape>
              <v:shape id="Picture 4" o:spid="_x0000_s1028" type="#_x0000_t75" style="position:absolute;top:660;width:15510;height:36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">
                <v:imagedata r:id="rId4" o:title="" cropbottom="14537f"/>
              </v:shape>
              <v:line id="Straight Connector 5" o:spid="_x0000_s1029" style="position:absolute;visibility:visible;mso-wrap-style:square" from="17173,7" to="17173,46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" strokecolor="#00605c [3044]">
                <o:lock v:ext="edit" shapetype="f"/>
              </v:line>
              <w10:wrap type="square"/>
            </v:group>
          </w:pict>
        </mc:Fallback>
      </mc:AlternateContent>
    </w:r>
    <w:r w:rsidR="00E470BC">
      <w:rPr>
        <w:noProof/>
      </w:rPr>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74293"/>
    <w:multiLevelType w:val="hybridMultilevel"/>
    <w:tmpl w:val="98B4DB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3A2C0B"/>
    <w:multiLevelType w:val="hybridMultilevel"/>
    <w:tmpl w:val="0A56D300"/>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4F02A3F"/>
    <w:multiLevelType w:val="hybridMultilevel"/>
    <w:tmpl w:val="B576E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7E66D1"/>
    <w:multiLevelType w:val="hybridMultilevel"/>
    <w:tmpl w:val="98B4DB1E"/>
    <w:lvl w:ilvl="0" w:tplc="0C1E4264">
      <w:start w:val="1"/>
      <w:numFmt w:val="decimal"/>
      <w:lvlText w:val="%1."/>
      <w:lvlJc w:val="left"/>
      <w:pPr>
        <w:ind w:left="720" w:hanging="360"/>
      </w:pPr>
    </w:lvl>
    <w:lvl w:ilvl="1" w:tplc="4E00E1A6">
      <w:start w:val="1"/>
      <w:numFmt w:val="lowerLetter"/>
      <w:lvlText w:val="%2."/>
      <w:lvlJc w:val="left"/>
      <w:pPr>
        <w:ind w:left="1440" w:hanging="360"/>
      </w:pPr>
    </w:lvl>
    <w:lvl w:ilvl="2" w:tplc="56B4A7D4">
      <w:start w:val="1"/>
      <w:numFmt w:val="lowerRoman"/>
      <w:lvlText w:val="%3."/>
      <w:lvlJc w:val="right"/>
      <w:pPr>
        <w:ind w:left="2160" w:hanging="180"/>
      </w:pPr>
    </w:lvl>
    <w:lvl w:ilvl="3" w:tplc="20BAD056">
      <w:start w:val="1"/>
      <w:numFmt w:val="decimal"/>
      <w:lvlText w:val="%4."/>
      <w:lvlJc w:val="left"/>
      <w:pPr>
        <w:ind w:left="2880" w:hanging="360"/>
      </w:pPr>
    </w:lvl>
    <w:lvl w:ilvl="4" w:tplc="12408B96">
      <w:start w:val="1"/>
      <w:numFmt w:val="lowerLetter"/>
      <w:lvlText w:val="%5."/>
      <w:lvlJc w:val="left"/>
      <w:pPr>
        <w:ind w:left="3600" w:hanging="360"/>
      </w:pPr>
    </w:lvl>
    <w:lvl w:ilvl="5" w:tplc="614862E0">
      <w:start w:val="1"/>
      <w:numFmt w:val="lowerRoman"/>
      <w:lvlText w:val="%6."/>
      <w:lvlJc w:val="right"/>
      <w:pPr>
        <w:ind w:left="4320" w:hanging="180"/>
      </w:pPr>
    </w:lvl>
    <w:lvl w:ilvl="6" w:tplc="B2E699EA">
      <w:start w:val="1"/>
      <w:numFmt w:val="decimal"/>
      <w:lvlText w:val="%7."/>
      <w:lvlJc w:val="left"/>
      <w:pPr>
        <w:ind w:left="5040" w:hanging="360"/>
      </w:pPr>
    </w:lvl>
    <w:lvl w:ilvl="7" w:tplc="362EFF6A">
      <w:start w:val="1"/>
      <w:numFmt w:val="lowerLetter"/>
      <w:lvlText w:val="%8."/>
      <w:lvlJc w:val="left"/>
      <w:pPr>
        <w:ind w:left="5760" w:hanging="360"/>
      </w:pPr>
    </w:lvl>
    <w:lvl w:ilvl="8" w:tplc="13CC007A">
      <w:start w:val="1"/>
      <w:numFmt w:val="lowerRoman"/>
      <w:lvlText w:val="%9."/>
      <w:lvlJc w:val="right"/>
      <w:pPr>
        <w:ind w:left="6480" w:hanging="180"/>
      </w:pPr>
    </w:lvl>
  </w:abstractNum>
  <w:abstractNum w:abstractNumId="4" w15:restartNumberingAfterBreak="0">
    <w:nsid w:val="058020EE"/>
    <w:multiLevelType w:val="hybridMultilevel"/>
    <w:tmpl w:val="8A882E8C"/>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6BD2B11"/>
    <w:multiLevelType w:val="hybridMultilevel"/>
    <w:tmpl w:val="B0E84C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6" w15:restartNumberingAfterBreak="0">
    <w:nsid w:val="07F877DF"/>
    <w:multiLevelType w:val="hybridMultilevel"/>
    <w:tmpl w:val="CB2CE1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F1848EB"/>
    <w:multiLevelType w:val="hybridMultilevel"/>
    <w:tmpl w:val="4E84A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78645A"/>
    <w:multiLevelType w:val="hybridMultilevel"/>
    <w:tmpl w:val="2D4C09A2"/>
    <w:styleLink w:val="Bullet"/>
    <w:lvl w:ilvl="0" w:tplc="0DF27C82">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8" w:hanging="148"/>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CCE3A88">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08" w:hanging="148"/>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C06991E">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868" w:hanging="148"/>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28CB7F6">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228" w:hanging="148"/>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B40F450">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588" w:hanging="148"/>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002F5B4">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948" w:hanging="148"/>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C1C62E4">
      <w:start w:val="1"/>
      <w:numFmt w:val="bullet"/>
      <w:lvlText w:val="•"/>
      <w:lvlJc w:val="left"/>
      <w:pPr>
        <w:tabs>
          <w:tab w:val="left" w:pos="560"/>
          <w:tab w:val="left" w:pos="1120"/>
          <w:tab w:val="left" w:pos="1680"/>
          <w:tab w:val="left" w:pos="2800"/>
          <w:tab w:val="left" w:pos="3360"/>
          <w:tab w:val="left" w:pos="3920"/>
          <w:tab w:val="left" w:pos="4480"/>
          <w:tab w:val="left" w:pos="5040"/>
          <w:tab w:val="left" w:pos="5600"/>
          <w:tab w:val="left" w:pos="6160"/>
          <w:tab w:val="left" w:pos="6720"/>
        </w:tabs>
        <w:ind w:left="2308" w:hanging="148"/>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EB2F6F4">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668" w:hanging="148"/>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EE2EFA4">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028" w:hanging="148"/>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13F728FF"/>
    <w:multiLevelType w:val="hybridMultilevel"/>
    <w:tmpl w:val="8A882E8C"/>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6DC3509"/>
    <w:multiLevelType w:val="hybridMultilevel"/>
    <w:tmpl w:val="A0E4F446"/>
    <w:lvl w:ilvl="0" w:tplc="0409000F">
      <w:start w:val="1"/>
      <w:numFmt w:val="decimal"/>
      <w:lvlText w:val="%1."/>
      <w:lvlJc w:val="left"/>
      <w:pPr>
        <w:ind w:left="-720" w:hanging="360"/>
      </w:p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11" w15:restartNumberingAfterBreak="0">
    <w:nsid w:val="1B8459AC"/>
    <w:multiLevelType w:val="hybridMultilevel"/>
    <w:tmpl w:val="B12E9F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C09485D"/>
    <w:multiLevelType w:val="hybridMultilevel"/>
    <w:tmpl w:val="BA9C64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30B0B09"/>
    <w:multiLevelType w:val="hybridMultilevel"/>
    <w:tmpl w:val="31FC1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060F99"/>
    <w:multiLevelType w:val="hybridMultilevel"/>
    <w:tmpl w:val="2D4C09A2"/>
    <w:numStyleLink w:val="Bullet"/>
  </w:abstractNum>
  <w:abstractNum w:abstractNumId="15" w15:restartNumberingAfterBreak="0">
    <w:nsid w:val="284E6DD8"/>
    <w:multiLevelType w:val="hybridMultilevel"/>
    <w:tmpl w:val="78ACE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BD10F4"/>
    <w:multiLevelType w:val="hybridMultilevel"/>
    <w:tmpl w:val="1FC2D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7D0008"/>
    <w:multiLevelType w:val="hybridMultilevel"/>
    <w:tmpl w:val="CF6E6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622829"/>
    <w:multiLevelType w:val="hybridMultilevel"/>
    <w:tmpl w:val="DD967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E76D6B"/>
    <w:multiLevelType w:val="hybridMultilevel"/>
    <w:tmpl w:val="FD6483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4163275"/>
    <w:multiLevelType w:val="hybridMultilevel"/>
    <w:tmpl w:val="F112C732"/>
    <w:lvl w:ilvl="0" w:tplc="04090001">
      <w:start w:val="1"/>
      <w:numFmt w:val="bullet"/>
      <w:lvlText w:val=""/>
      <w:lvlJc w:val="left"/>
      <w:pPr>
        <w:ind w:left="1277" w:hanging="360"/>
      </w:pPr>
      <w:rPr>
        <w:rFonts w:ascii="Symbol" w:hAnsi="Symbol" w:hint="default"/>
      </w:rPr>
    </w:lvl>
    <w:lvl w:ilvl="1" w:tplc="04090003" w:tentative="1">
      <w:start w:val="1"/>
      <w:numFmt w:val="bullet"/>
      <w:lvlText w:val="o"/>
      <w:lvlJc w:val="left"/>
      <w:pPr>
        <w:ind w:left="1997" w:hanging="360"/>
      </w:pPr>
      <w:rPr>
        <w:rFonts w:ascii="Courier New" w:hAnsi="Courier New" w:cs="Courier New" w:hint="default"/>
      </w:rPr>
    </w:lvl>
    <w:lvl w:ilvl="2" w:tplc="04090005" w:tentative="1">
      <w:start w:val="1"/>
      <w:numFmt w:val="bullet"/>
      <w:lvlText w:val=""/>
      <w:lvlJc w:val="left"/>
      <w:pPr>
        <w:ind w:left="2717" w:hanging="360"/>
      </w:pPr>
      <w:rPr>
        <w:rFonts w:ascii="Wingdings" w:hAnsi="Wingdings" w:hint="default"/>
      </w:rPr>
    </w:lvl>
    <w:lvl w:ilvl="3" w:tplc="04090001" w:tentative="1">
      <w:start w:val="1"/>
      <w:numFmt w:val="bullet"/>
      <w:lvlText w:val=""/>
      <w:lvlJc w:val="left"/>
      <w:pPr>
        <w:ind w:left="3437" w:hanging="360"/>
      </w:pPr>
      <w:rPr>
        <w:rFonts w:ascii="Symbol" w:hAnsi="Symbol" w:hint="default"/>
      </w:rPr>
    </w:lvl>
    <w:lvl w:ilvl="4" w:tplc="04090003" w:tentative="1">
      <w:start w:val="1"/>
      <w:numFmt w:val="bullet"/>
      <w:lvlText w:val="o"/>
      <w:lvlJc w:val="left"/>
      <w:pPr>
        <w:ind w:left="4157" w:hanging="360"/>
      </w:pPr>
      <w:rPr>
        <w:rFonts w:ascii="Courier New" w:hAnsi="Courier New" w:cs="Courier New" w:hint="default"/>
      </w:rPr>
    </w:lvl>
    <w:lvl w:ilvl="5" w:tplc="04090005" w:tentative="1">
      <w:start w:val="1"/>
      <w:numFmt w:val="bullet"/>
      <w:lvlText w:val=""/>
      <w:lvlJc w:val="left"/>
      <w:pPr>
        <w:ind w:left="4877" w:hanging="360"/>
      </w:pPr>
      <w:rPr>
        <w:rFonts w:ascii="Wingdings" w:hAnsi="Wingdings" w:hint="default"/>
      </w:rPr>
    </w:lvl>
    <w:lvl w:ilvl="6" w:tplc="04090001" w:tentative="1">
      <w:start w:val="1"/>
      <w:numFmt w:val="bullet"/>
      <w:lvlText w:val=""/>
      <w:lvlJc w:val="left"/>
      <w:pPr>
        <w:ind w:left="5597" w:hanging="360"/>
      </w:pPr>
      <w:rPr>
        <w:rFonts w:ascii="Symbol" w:hAnsi="Symbol" w:hint="default"/>
      </w:rPr>
    </w:lvl>
    <w:lvl w:ilvl="7" w:tplc="04090003" w:tentative="1">
      <w:start w:val="1"/>
      <w:numFmt w:val="bullet"/>
      <w:lvlText w:val="o"/>
      <w:lvlJc w:val="left"/>
      <w:pPr>
        <w:ind w:left="6317" w:hanging="360"/>
      </w:pPr>
      <w:rPr>
        <w:rFonts w:ascii="Courier New" w:hAnsi="Courier New" w:cs="Courier New" w:hint="default"/>
      </w:rPr>
    </w:lvl>
    <w:lvl w:ilvl="8" w:tplc="04090005" w:tentative="1">
      <w:start w:val="1"/>
      <w:numFmt w:val="bullet"/>
      <w:lvlText w:val=""/>
      <w:lvlJc w:val="left"/>
      <w:pPr>
        <w:ind w:left="7037" w:hanging="360"/>
      </w:pPr>
      <w:rPr>
        <w:rFonts w:ascii="Wingdings" w:hAnsi="Wingdings" w:hint="default"/>
      </w:rPr>
    </w:lvl>
  </w:abstractNum>
  <w:abstractNum w:abstractNumId="21" w15:restartNumberingAfterBreak="0">
    <w:nsid w:val="46752FC4"/>
    <w:multiLevelType w:val="hybridMultilevel"/>
    <w:tmpl w:val="0A56D300"/>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B6C2DE2"/>
    <w:multiLevelType w:val="hybridMultilevel"/>
    <w:tmpl w:val="C81E9C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E81D9F"/>
    <w:multiLevelType w:val="hybridMultilevel"/>
    <w:tmpl w:val="0A56D300"/>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8410CFE"/>
    <w:multiLevelType w:val="hybridMultilevel"/>
    <w:tmpl w:val="2A7C60C4"/>
    <w:lvl w:ilvl="0" w:tplc="BE02D626">
      <w:start w:val="1"/>
      <w:numFmt w:val="bullet"/>
      <w:lvlText w:val=""/>
      <w:lvlJc w:val="left"/>
      <w:pPr>
        <w:tabs>
          <w:tab w:val="num" w:pos="720"/>
        </w:tabs>
        <w:ind w:left="720" w:hanging="360"/>
      </w:pPr>
      <w:rPr>
        <w:rFonts w:ascii="Symbol" w:hAnsi="Symbol" w:hint="default"/>
        <w:sz w:val="20"/>
      </w:rPr>
    </w:lvl>
    <w:lvl w:ilvl="1" w:tplc="EABA823A" w:tentative="1">
      <w:start w:val="1"/>
      <w:numFmt w:val="bullet"/>
      <w:lvlText w:val="o"/>
      <w:lvlJc w:val="left"/>
      <w:pPr>
        <w:tabs>
          <w:tab w:val="num" w:pos="1440"/>
        </w:tabs>
        <w:ind w:left="1440" w:hanging="360"/>
      </w:pPr>
      <w:rPr>
        <w:rFonts w:ascii="Courier New" w:hAnsi="Courier New" w:hint="default"/>
        <w:sz w:val="20"/>
      </w:rPr>
    </w:lvl>
    <w:lvl w:ilvl="2" w:tplc="719E39A2" w:tentative="1">
      <w:start w:val="1"/>
      <w:numFmt w:val="bullet"/>
      <w:lvlText w:val=""/>
      <w:lvlJc w:val="left"/>
      <w:pPr>
        <w:tabs>
          <w:tab w:val="num" w:pos="2160"/>
        </w:tabs>
        <w:ind w:left="2160" w:hanging="360"/>
      </w:pPr>
      <w:rPr>
        <w:rFonts w:ascii="Wingdings" w:hAnsi="Wingdings" w:hint="default"/>
        <w:sz w:val="20"/>
      </w:rPr>
    </w:lvl>
    <w:lvl w:ilvl="3" w:tplc="7686813E" w:tentative="1">
      <w:start w:val="1"/>
      <w:numFmt w:val="bullet"/>
      <w:lvlText w:val=""/>
      <w:lvlJc w:val="left"/>
      <w:pPr>
        <w:tabs>
          <w:tab w:val="num" w:pos="2880"/>
        </w:tabs>
        <w:ind w:left="2880" w:hanging="360"/>
      </w:pPr>
      <w:rPr>
        <w:rFonts w:ascii="Wingdings" w:hAnsi="Wingdings" w:hint="default"/>
        <w:sz w:val="20"/>
      </w:rPr>
    </w:lvl>
    <w:lvl w:ilvl="4" w:tplc="9BEAC754" w:tentative="1">
      <w:start w:val="1"/>
      <w:numFmt w:val="bullet"/>
      <w:lvlText w:val=""/>
      <w:lvlJc w:val="left"/>
      <w:pPr>
        <w:tabs>
          <w:tab w:val="num" w:pos="3600"/>
        </w:tabs>
        <w:ind w:left="3600" w:hanging="360"/>
      </w:pPr>
      <w:rPr>
        <w:rFonts w:ascii="Wingdings" w:hAnsi="Wingdings" w:hint="default"/>
        <w:sz w:val="20"/>
      </w:rPr>
    </w:lvl>
    <w:lvl w:ilvl="5" w:tplc="6F7410F2" w:tentative="1">
      <w:start w:val="1"/>
      <w:numFmt w:val="bullet"/>
      <w:lvlText w:val=""/>
      <w:lvlJc w:val="left"/>
      <w:pPr>
        <w:tabs>
          <w:tab w:val="num" w:pos="4320"/>
        </w:tabs>
        <w:ind w:left="4320" w:hanging="360"/>
      </w:pPr>
      <w:rPr>
        <w:rFonts w:ascii="Wingdings" w:hAnsi="Wingdings" w:hint="default"/>
        <w:sz w:val="20"/>
      </w:rPr>
    </w:lvl>
    <w:lvl w:ilvl="6" w:tplc="5578654C" w:tentative="1">
      <w:start w:val="1"/>
      <w:numFmt w:val="bullet"/>
      <w:lvlText w:val=""/>
      <w:lvlJc w:val="left"/>
      <w:pPr>
        <w:tabs>
          <w:tab w:val="num" w:pos="5040"/>
        </w:tabs>
        <w:ind w:left="5040" w:hanging="360"/>
      </w:pPr>
      <w:rPr>
        <w:rFonts w:ascii="Wingdings" w:hAnsi="Wingdings" w:hint="default"/>
        <w:sz w:val="20"/>
      </w:rPr>
    </w:lvl>
    <w:lvl w:ilvl="7" w:tplc="933E4070" w:tentative="1">
      <w:start w:val="1"/>
      <w:numFmt w:val="bullet"/>
      <w:lvlText w:val=""/>
      <w:lvlJc w:val="left"/>
      <w:pPr>
        <w:tabs>
          <w:tab w:val="num" w:pos="5760"/>
        </w:tabs>
        <w:ind w:left="5760" w:hanging="360"/>
      </w:pPr>
      <w:rPr>
        <w:rFonts w:ascii="Wingdings" w:hAnsi="Wingdings" w:hint="default"/>
        <w:sz w:val="20"/>
      </w:rPr>
    </w:lvl>
    <w:lvl w:ilvl="8" w:tplc="765C33AC"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8B2218"/>
    <w:multiLevelType w:val="hybridMultilevel"/>
    <w:tmpl w:val="98B4DB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D9E481C"/>
    <w:multiLevelType w:val="hybridMultilevel"/>
    <w:tmpl w:val="0A56D30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C87BB2"/>
    <w:multiLevelType w:val="hybridMultilevel"/>
    <w:tmpl w:val="E8F463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FAA25FB"/>
    <w:multiLevelType w:val="hybridMultilevel"/>
    <w:tmpl w:val="7B42F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2377573"/>
    <w:multiLevelType w:val="hybridMultilevel"/>
    <w:tmpl w:val="41E42FF2"/>
    <w:lvl w:ilvl="0" w:tplc="4F9EF028">
      <w:start w:val="1"/>
      <w:numFmt w:val="bullet"/>
      <w:pStyle w:val="CITableBullet"/>
      <w:lvlText w:val=""/>
      <w:lvlJc w:val="left"/>
      <w:pPr>
        <w:ind w:left="216" w:hanging="36"/>
      </w:pPr>
      <w:rPr>
        <w:rFonts w:ascii="Symbol" w:hAnsi="Symbol" w:hint="default"/>
      </w:rPr>
    </w:lvl>
    <w:lvl w:ilvl="1" w:tplc="04090003">
      <w:start w:val="1"/>
      <w:numFmt w:val="bullet"/>
      <w:lvlText w:val="o"/>
      <w:lvlJc w:val="left"/>
      <w:pPr>
        <w:ind w:left="1080" w:hanging="360"/>
      </w:pPr>
      <w:rPr>
        <w:rFonts w:ascii="Courier New" w:hAnsi="Courier New" w:cs="Aria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5F17B91"/>
    <w:multiLevelType w:val="hybridMultilevel"/>
    <w:tmpl w:val="95C05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8B804F4"/>
    <w:multiLevelType w:val="hybridMultilevel"/>
    <w:tmpl w:val="8402D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AB24A27"/>
    <w:multiLevelType w:val="hybridMultilevel"/>
    <w:tmpl w:val="D97617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8"/>
  </w:num>
  <w:num w:numId="2">
    <w:abstractNumId w:val="14"/>
  </w:num>
  <w:num w:numId="3">
    <w:abstractNumId w:val="13"/>
  </w:num>
  <w:num w:numId="4">
    <w:abstractNumId w:val="6"/>
  </w:num>
  <w:num w:numId="5">
    <w:abstractNumId w:val="20"/>
  </w:num>
  <w:num w:numId="6">
    <w:abstractNumId w:val="5"/>
  </w:num>
  <w:num w:numId="7">
    <w:abstractNumId w:val="29"/>
  </w:num>
  <w:num w:numId="8">
    <w:abstractNumId w:val="23"/>
  </w:num>
  <w:num w:numId="9">
    <w:abstractNumId w:val="1"/>
  </w:num>
  <w:num w:numId="10">
    <w:abstractNumId w:val="21"/>
  </w:num>
  <w:num w:numId="11">
    <w:abstractNumId w:val="9"/>
  </w:num>
  <w:num w:numId="12">
    <w:abstractNumId w:val="26"/>
  </w:num>
  <w:num w:numId="13">
    <w:abstractNumId w:val="12"/>
  </w:num>
  <w:num w:numId="14">
    <w:abstractNumId w:val="4"/>
  </w:num>
  <w:num w:numId="15">
    <w:abstractNumId w:val="10"/>
  </w:num>
  <w:num w:numId="16">
    <w:abstractNumId w:val="0"/>
  </w:num>
  <w:num w:numId="17">
    <w:abstractNumId w:val="3"/>
  </w:num>
  <w:num w:numId="18">
    <w:abstractNumId w:val="22"/>
  </w:num>
  <w:num w:numId="19">
    <w:abstractNumId w:val="25"/>
  </w:num>
  <w:num w:numId="20">
    <w:abstractNumId w:val="7"/>
  </w:num>
  <w:num w:numId="21">
    <w:abstractNumId w:val="18"/>
  </w:num>
  <w:num w:numId="22">
    <w:abstractNumId w:val="15"/>
  </w:num>
  <w:num w:numId="23">
    <w:abstractNumId w:val="16"/>
  </w:num>
  <w:num w:numId="24">
    <w:abstractNumId w:val="30"/>
  </w:num>
  <w:num w:numId="25">
    <w:abstractNumId w:val="2"/>
  </w:num>
  <w:num w:numId="26">
    <w:abstractNumId w:val="17"/>
  </w:num>
  <w:num w:numId="27">
    <w:abstractNumId w:val="11"/>
  </w:num>
  <w:num w:numId="28">
    <w:abstractNumId w:val="32"/>
  </w:num>
  <w:num w:numId="29">
    <w:abstractNumId w:val="19"/>
  </w:num>
  <w:num w:numId="30">
    <w:abstractNumId w:val="24"/>
  </w:num>
  <w:num w:numId="31">
    <w:abstractNumId w:val="31"/>
  </w:num>
  <w:num w:numId="32">
    <w:abstractNumId w:val="28"/>
  </w:num>
  <w:num w:numId="3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attachedTemplate r:id="rId1"/>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0BC"/>
    <w:rsid w:val="00011D9D"/>
    <w:rsid w:val="00023EC2"/>
    <w:rsid w:val="00023F45"/>
    <w:rsid w:val="00035A95"/>
    <w:rsid w:val="0004092D"/>
    <w:rsid w:val="00067B46"/>
    <w:rsid w:val="0009087E"/>
    <w:rsid w:val="000938BC"/>
    <w:rsid w:val="00096317"/>
    <w:rsid w:val="000B3B4B"/>
    <w:rsid w:val="000C54CA"/>
    <w:rsid w:val="000C6789"/>
    <w:rsid w:val="000D4225"/>
    <w:rsid w:val="000E4D01"/>
    <w:rsid w:val="00100D27"/>
    <w:rsid w:val="001016EC"/>
    <w:rsid w:val="00101B72"/>
    <w:rsid w:val="0010494D"/>
    <w:rsid w:val="00117A27"/>
    <w:rsid w:val="0012031A"/>
    <w:rsid w:val="00121BEF"/>
    <w:rsid w:val="0012668B"/>
    <w:rsid w:val="00126B16"/>
    <w:rsid w:val="00141C2D"/>
    <w:rsid w:val="001554E1"/>
    <w:rsid w:val="001868D9"/>
    <w:rsid w:val="00195EAF"/>
    <w:rsid w:val="001B372D"/>
    <w:rsid w:val="001C62F3"/>
    <w:rsid w:val="001D4E11"/>
    <w:rsid w:val="001D675F"/>
    <w:rsid w:val="001F2225"/>
    <w:rsid w:val="00211262"/>
    <w:rsid w:val="00217EAC"/>
    <w:rsid w:val="00241272"/>
    <w:rsid w:val="00243084"/>
    <w:rsid w:val="00270E54"/>
    <w:rsid w:val="00292C56"/>
    <w:rsid w:val="00296311"/>
    <w:rsid w:val="002B02DA"/>
    <w:rsid w:val="002B5F16"/>
    <w:rsid w:val="002C306A"/>
    <w:rsid w:val="002C6CD0"/>
    <w:rsid w:val="002F63DE"/>
    <w:rsid w:val="0031492A"/>
    <w:rsid w:val="00317242"/>
    <w:rsid w:val="00321F64"/>
    <w:rsid w:val="00323724"/>
    <w:rsid w:val="0035338A"/>
    <w:rsid w:val="00357B4E"/>
    <w:rsid w:val="00373C6C"/>
    <w:rsid w:val="003A0120"/>
    <w:rsid w:val="003A156E"/>
    <w:rsid w:val="003A6884"/>
    <w:rsid w:val="003C5063"/>
    <w:rsid w:val="003D6E06"/>
    <w:rsid w:val="003F2C09"/>
    <w:rsid w:val="00414CFC"/>
    <w:rsid w:val="0041505E"/>
    <w:rsid w:val="004376F2"/>
    <w:rsid w:val="00446D4F"/>
    <w:rsid w:val="0045191C"/>
    <w:rsid w:val="00451FFD"/>
    <w:rsid w:val="004548CC"/>
    <w:rsid w:val="004608D0"/>
    <w:rsid w:val="00460FFB"/>
    <w:rsid w:val="00464FE3"/>
    <w:rsid w:val="004729B2"/>
    <w:rsid w:val="004773D3"/>
    <w:rsid w:val="00482381"/>
    <w:rsid w:val="0048414F"/>
    <w:rsid w:val="00496B54"/>
    <w:rsid w:val="004A77DB"/>
    <w:rsid w:val="004B0CE6"/>
    <w:rsid w:val="004C263C"/>
    <w:rsid w:val="004D0D22"/>
    <w:rsid w:val="004E0AFF"/>
    <w:rsid w:val="004F3E4F"/>
    <w:rsid w:val="004F6DB7"/>
    <w:rsid w:val="0050177B"/>
    <w:rsid w:val="00504E2B"/>
    <w:rsid w:val="00514430"/>
    <w:rsid w:val="00514A04"/>
    <w:rsid w:val="00521940"/>
    <w:rsid w:val="00557D5D"/>
    <w:rsid w:val="005A017B"/>
    <w:rsid w:val="005A1C84"/>
    <w:rsid w:val="005A49C8"/>
    <w:rsid w:val="005C15F7"/>
    <w:rsid w:val="005C57A7"/>
    <w:rsid w:val="005C6C60"/>
    <w:rsid w:val="005D2892"/>
    <w:rsid w:val="005D292D"/>
    <w:rsid w:val="005E7B70"/>
    <w:rsid w:val="005F00F8"/>
    <w:rsid w:val="00602AF5"/>
    <w:rsid w:val="00624049"/>
    <w:rsid w:val="00624AA7"/>
    <w:rsid w:val="00653C47"/>
    <w:rsid w:val="0067779F"/>
    <w:rsid w:val="0068266D"/>
    <w:rsid w:val="006834EE"/>
    <w:rsid w:val="00685F83"/>
    <w:rsid w:val="006A5279"/>
    <w:rsid w:val="006A56F3"/>
    <w:rsid w:val="006F278D"/>
    <w:rsid w:val="006F3383"/>
    <w:rsid w:val="006F5572"/>
    <w:rsid w:val="00712EB6"/>
    <w:rsid w:val="00727892"/>
    <w:rsid w:val="00745562"/>
    <w:rsid w:val="00757B16"/>
    <w:rsid w:val="0076063D"/>
    <w:rsid w:val="00760C29"/>
    <w:rsid w:val="00762D03"/>
    <w:rsid w:val="0078043B"/>
    <w:rsid w:val="007815F7"/>
    <w:rsid w:val="007A43F6"/>
    <w:rsid w:val="007C0F60"/>
    <w:rsid w:val="007C7562"/>
    <w:rsid w:val="007D4CFA"/>
    <w:rsid w:val="007D6255"/>
    <w:rsid w:val="007E5DBA"/>
    <w:rsid w:val="00807BAE"/>
    <w:rsid w:val="00820288"/>
    <w:rsid w:val="00820E33"/>
    <w:rsid w:val="0084658A"/>
    <w:rsid w:val="00861AE4"/>
    <w:rsid w:val="00863FBA"/>
    <w:rsid w:val="00865848"/>
    <w:rsid w:val="00867EB0"/>
    <w:rsid w:val="00870FD3"/>
    <w:rsid w:val="00874EB9"/>
    <w:rsid w:val="008861A1"/>
    <w:rsid w:val="00886D52"/>
    <w:rsid w:val="00895463"/>
    <w:rsid w:val="008B068F"/>
    <w:rsid w:val="008C1376"/>
    <w:rsid w:val="008E16E9"/>
    <w:rsid w:val="008E50FC"/>
    <w:rsid w:val="008E7AA3"/>
    <w:rsid w:val="00916737"/>
    <w:rsid w:val="00920D65"/>
    <w:rsid w:val="0094683B"/>
    <w:rsid w:val="0095087E"/>
    <w:rsid w:val="0095421E"/>
    <w:rsid w:val="00954354"/>
    <w:rsid w:val="00954BA2"/>
    <w:rsid w:val="0096082B"/>
    <w:rsid w:val="0096425F"/>
    <w:rsid w:val="00973BD7"/>
    <w:rsid w:val="0099637A"/>
    <w:rsid w:val="009A22D1"/>
    <w:rsid w:val="009A5284"/>
    <w:rsid w:val="009A798F"/>
    <w:rsid w:val="009B0A43"/>
    <w:rsid w:val="009C63AC"/>
    <w:rsid w:val="009D3AC5"/>
    <w:rsid w:val="009E12FE"/>
    <w:rsid w:val="009E563B"/>
    <w:rsid w:val="009F2E50"/>
    <w:rsid w:val="00A00A30"/>
    <w:rsid w:val="00A0314A"/>
    <w:rsid w:val="00A05D84"/>
    <w:rsid w:val="00A27F3A"/>
    <w:rsid w:val="00A344C9"/>
    <w:rsid w:val="00A353A1"/>
    <w:rsid w:val="00A35B55"/>
    <w:rsid w:val="00A44CE4"/>
    <w:rsid w:val="00A52B6E"/>
    <w:rsid w:val="00A534F2"/>
    <w:rsid w:val="00A6391C"/>
    <w:rsid w:val="00A73396"/>
    <w:rsid w:val="00A92A94"/>
    <w:rsid w:val="00AA3F08"/>
    <w:rsid w:val="00AC5282"/>
    <w:rsid w:val="00AD43C0"/>
    <w:rsid w:val="00AF1D35"/>
    <w:rsid w:val="00AF3282"/>
    <w:rsid w:val="00B14923"/>
    <w:rsid w:val="00B17EC7"/>
    <w:rsid w:val="00B22468"/>
    <w:rsid w:val="00B6346C"/>
    <w:rsid w:val="00BA26C0"/>
    <w:rsid w:val="00BA519D"/>
    <w:rsid w:val="00BB0017"/>
    <w:rsid w:val="00BB0555"/>
    <w:rsid w:val="00BB48F8"/>
    <w:rsid w:val="00BB5BF9"/>
    <w:rsid w:val="00BB6B44"/>
    <w:rsid w:val="00BD0C37"/>
    <w:rsid w:val="00BD1C9A"/>
    <w:rsid w:val="00BE5A72"/>
    <w:rsid w:val="00BF2E00"/>
    <w:rsid w:val="00BF4F7D"/>
    <w:rsid w:val="00C4795C"/>
    <w:rsid w:val="00C500B8"/>
    <w:rsid w:val="00C529E1"/>
    <w:rsid w:val="00C54BD0"/>
    <w:rsid w:val="00C56B6F"/>
    <w:rsid w:val="00C83F7C"/>
    <w:rsid w:val="00C852AD"/>
    <w:rsid w:val="00C875B1"/>
    <w:rsid w:val="00C94129"/>
    <w:rsid w:val="00CA5B5C"/>
    <w:rsid w:val="00CA738A"/>
    <w:rsid w:val="00CB4537"/>
    <w:rsid w:val="00CB4FA5"/>
    <w:rsid w:val="00CC15F7"/>
    <w:rsid w:val="00CC604A"/>
    <w:rsid w:val="00CD2911"/>
    <w:rsid w:val="00D02E29"/>
    <w:rsid w:val="00D11EC5"/>
    <w:rsid w:val="00D30E6D"/>
    <w:rsid w:val="00D37874"/>
    <w:rsid w:val="00D45D7A"/>
    <w:rsid w:val="00D5328A"/>
    <w:rsid w:val="00D55591"/>
    <w:rsid w:val="00D66274"/>
    <w:rsid w:val="00D82F43"/>
    <w:rsid w:val="00D93F70"/>
    <w:rsid w:val="00DB4671"/>
    <w:rsid w:val="00DC19B0"/>
    <w:rsid w:val="00DC5303"/>
    <w:rsid w:val="00DD6EDE"/>
    <w:rsid w:val="00DE7E96"/>
    <w:rsid w:val="00E21436"/>
    <w:rsid w:val="00E337E1"/>
    <w:rsid w:val="00E470BC"/>
    <w:rsid w:val="00E65B3F"/>
    <w:rsid w:val="00E745E4"/>
    <w:rsid w:val="00E74B43"/>
    <w:rsid w:val="00E8080A"/>
    <w:rsid w:val="00E93F76"/>
    <w:rsid w:val="00EB6C79"/>
    <w:rsid w:val="00EB6D19"/>
    <w:rsid w:val="00EC1C6E"/>
    <w:rsid w:val="00ED323F"/>
    <w:rsid w:val="00EE109B"/>
    <w:rsid w:val="00EE41D5"/>
    <w:rsid w:val="00EF1612"/>
    <w:rsid w:val="00F00DB4"/>
    <w:rsid w:val="00F04F60"/>
    <w:rsid w:val="00F20BC1"/>
    <w:rsid w:val="00F21540"/>
    <w:rsid w:val="00F2243B"/>
    <w:rsid w:val="00F232C2"/>
    <w:rsid w:val="00F23635"/>
    <w:rsid w:val="00F27673"/>
    <w:rsid w:val="00F337A8"/>
    <w:rsid w:val="00F43065"/>
    <w:rsid w:val="00F77309"/>
    <w:rsid w:val="00F93101"/>
    <w:rsid w:val="00FA3F1B"/>
    <w:rsid w:val="00FA6793"/>
    <w:rsid w:val="00FB00BB"/>
    <w:rsid w:val="00FB4D23"/>
    <w:rsid w:val="00FC0171"/>
    <w:rsid w:val="00FD0776"/>
    <w:rsid w:val="00FD5394"/>
    <w:rsid w:val="00FD7042"/>
    <w:rsid w:val="00FE4924"/>
    <w:rsid w:val="00FF34E2"/>
    <w:rsid w:val="43A88C8E"/>
    <w:rsid w:val="53FABF1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720335"/>
  <w15:docId w15:val="{A0479350-4029-B441-A7F4-DA396E76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557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Theme="minorHAnsi" w:eastAsiaTheme="minorHAnsi" w:hAnsiTheme="minorHAnsi" w:cstheme="minorBidi"/>
      <w:sz w:val="22"/>
      <w:szCs w:val="22"/>
      <w:bdr w:val="none" w:sz="0" w:space="0" w:color="auto"/>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A">
    <w:name w:val="Header &amp; Footer A"/>
    <w:pPr>
      <w:tabs>
        <w:tab w:val="right" w:pos="7200"/>
      </w:tabs>
      <w:suppressAutoHyphens/>
      <w:spacing w:after="180" w:line="312" w:lineRule="auto"/>
    </w:pPr>
    <w:rPr>
      <w:rFonts w:ascii="Helvetica Neue Light" w:hAnsi="Helvetica Neue Light" w:cs="Arial Unicode MS"/>
      <w:color w:val="000000"/>
      <w:sz w:val="18"/>
      <w:szCs w:val="18"/>
      <w:u w:color="000000"/>
    </w:rPr>
  </w:style>
  <w:style w:type="paragraph" w:customStyle="1" w:styleId="BodyA">
    <w:name w:val="Body A"/>
    <w:pPr>
      <w:suppressAutoHyphens/>
      <w:spacing w:after="180" w:line="312" w:lineRule="auto"/>
    </w:pPr>
    <w:rPr>
      <w:rFonts w:ascii="Helvetica Neue Light" w:hAnsi="Helvetica Neue Light" w:cs="Arial Unicode MS"/>
      <w:color w:val="000000"/>
      <w:sz w:val="18"/>
      <w:szCs w:val="18"/>
      <w:u w:color="000000"/>
    </w:rPr>
  </w:style>
  <w:style w:type="paragraph" w:customStyle="1" w:styleId="FreeForm">
    <w:name w:val="Free Form"/>
    <w:rPr>
      <w:rFonts w:eastAsia="Times New Roman"/>
      <w:color w:val="000000"/>
    </w:rPr>
  </w:style>
  <w:style w:type="numbering" w:customStyle="1" w:styleId="Bullet">
    <w:name w:val="Bullet"/>
    <w:pPr>
      <w:numPr>
        <w:numId w:val="1"/>
      </w:numPr>
    </w:pPr>
  </w:style>
  <w:style w:type="character" w:customStyle="1" w:styleId="Hyperlink0">
    <w:name w:val="Hyperlink.0"/>
    <w:basedOn w:val="Hyperlink"/>
    <w:rPr>
      <w:color w:val="000099"/>
      <w:u w:val="single"/>
    </w:rPr>
  </w:style>
  <w:style w:type="paragraph" w:styleId="Header">
    <w:name w:val="header"/>
    <w:basedOn w:val="Normal"/>
    <w:link w:val="HeaderChar"/>
    <w:uiPriority w:val="99"/>
    <w:unhideWhenUsed/>
    <w:rsid w:val="005A017B"/>
    <w:pPr>
      <w:tabs>
        <w:tab w:val="center" w:pos="4680"/>
        <w:tab w:val="right" w:pos="9360"/>
      </w:tabs>
    </w:pPr>
  </w:style>
  <w:style w:type="character" w:customStyle="1" w:styleId="HeaderChar">
    <w:name w:val="Header Char"/>
    <w:basedOn w:val="DefaultParagraphFont"/>
    <w:link w:val="Header"/>
    <w:uiPriority w:val="99"/>
    <w:rsid w:val="005A017B"/>
    <w:rPr>
      <w:sz w:val="24"/>
      <w:szCs w:val="24"/>
      <w:lang w:eastAsia="en-US"/>
    </w:rPr>
  </w:style>
  <w:style w:type="paragraph" w:styleId="Footer">
    <w:name w:val="footer"/>
    <w:basedOn w:val="Normal"/>
    <w:link w:val="FooterChar"/>
    <w:uiPriority w:val="99"/>
    <w:unhideWhenUsed/>
    <w:rsid w:val="005A017B"/>
    <w:pPr>
      <w:tabs>
        <w:tab w:val="center" w:pos="4680"/>
        <w:tab w:val="right" w:pos="9360"/>
      </w:tabs>
    </w:pPr>
  </w:style>
  <w:style w:type="character" w:customStyle="1" w:styleId="FooterChar">
    <w:name w:val="Footer Char"/>
    <w:basedOn w:val="DefaultParagraphFont"/>
    <w:link w:val="Footer"/>
    <w:uiPriority w:val="99"/>
    <w:rsid w:val="005A017B"/>
    <w:rPr>
      <w:sz w:val="24"/>
      <w:szCs w:val="24"/>
      <w:lang w:eastAsia="en-US"/>
    </w:rPr>
  </w:style>
  <w:style w:type="paragraph" w:customStyle="1" w:styleId="p1">
    <w:name w:val="p1"/>
    <w:basedOn w:val="Normal"/>
    <w:rsid w:val="005A017B"/>
    <w:rPr>
      <w:rFonts w:ascii="Calibri" w:hAnsi="Calibri"/>
      <w:sz w:val="18"/>
      <w:szCs w:val="18"/>
      <w:lang w:eastAsia="zh-CN"/>
    </w:rPr>
  </w:style>
  <w:style w:type="character" w:customStyle="1" w:styleId="s1">
    <w:name w:val="s1"/>
    <w:basedOn w:val="DefaultParagraphFont"/>
    <w:rsid w:val="005A017B"/>
  </w:style>
  <w:style w:type="character" w:styleId="PageNumber">
    <w:name w:val="page number"/>
    <w:basedOn w:val="DefaultParagraphFont"/>
    <w:uiPriority w:val="99"/>
    <w:semiHidden/>
    <w:unhideWhenUsed/>
    <w:rsid w:val="00317242"/>
  </w:style>
  <w:style w:type="table" w:styleId="TableGrid">
    <w:name w:val="Table Grid"/>
    <w:basedOn w:val="TableNormal"/>
    <w:uiPriority w:val="39"/>
    <w:rsid w:val="00FB00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861A1"/>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rPr>
  </w:style>
  <w:style w:type="paragraph" w:styleId="ListParagraph">
    <w:name w:val="List Paragraph"/>
    <w:basedOn w:val="Normal"/>
    <w:uiPriority w:val="34"/>
    <w:qFormat/>
    <w:rsid w:val="00243084"/>
    <w:pPr>
      <w:ind w:left="720"/>
      <w:contextualSpacing/>
    </w:pPr>
    <w:rPr>
      <w:rFonts w:eastAsiaTheme="minorEastAsia"/>
      <w:lang w:eastAsia="ja-JP"/>
    </w:rPr>
  </w:style>
  <w:style w:type="paragraph" w:customStyle="1" w:styleId="CIHead1">
    <w:name w:val="CI_Head1"/>
    <w:basedOn w:val="Normal"/>
    <w:qFormat/>
    <w:rsid w:val="00243084"/>
    <w:pPr>
      <w:autoSpaceDE w:val="0"/>
      <w:autoSpaceDN w:val="0"/>
      <w:adjustRightInd w:val="0"/>
      <w:spacing w:before="20" w:after="20"/>
      <w:ind w:left="72"/>
    </w:pPr>
    <w:rPr>
      <w:rFonts w:ascii="LTTetria Bold" w:eastAsiaTheme="minorEastAsia" w:hAnsi="LTTetria Bold" w:cs="Arial"/>
      <w:color w:val="FFFFFF" w:themeColor="background1"/>
      <w:sz w:val="30"/>
      <w:szCs w:val="20"/>
      <w:lang w:eastAsia="ja-JP"/>
    </w:rPr>
  </w:style>
  <w:style w:type="paragraph" w:customStyle="1" w:styleId="CITableBullet">
    <w:name w:val="CI_TableBullet"/>
    <w:basedOn w:val="Normal"/>
    <w:qFormat/>
    <w:rsid w:val="00243084"/>
    <w:pPr>
      <w:numPr>
        <w:numId w:val="7"/>
      </w:numPr>
      <w:tabs>
        <w:tab w:val="left" w:pos="187"/>
      </w:tabs>
      <w:autoSpaceDE w:val="0"/>
      <w:autoSpaceDN w:val="0"/>
      <w:adjustRightInd w:val="0"/>
      <w:spacing w:after="20"/>
    </w:pPr>
    <w:rPr>
      <w:rFonts w:asciiTheme="majorHAnsi" w:eastAsiaTheme="minorEastAsia" w:hAnsiTheme="majorHAnsi" w:cs="Arial"/>
      <w:color w:val="000000"/>
      <w:sz w:val="18"/>
      <w:szCs w:val="16"/>
      <w:lang w:eastAsia="ja-JP"/>
    </w:rPr>
  </w:style>
  <w:style w:type="paragraph" w:styleId="BalloonText">
    <w:name w:val="Balloon Text"/>
    <w:basedOn w:val="Normal"/>
    <w:link w:val="BalloonTextChar"/>
    <w:uiPriority w:val="99"/>
    <w:semiHidden/>
    <w:unhideWhenUsed/>
    <w:rsid w:val="00DC19B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C19B0"/>
    <w:rPr>
      <w:rFonts w:ascii="Lucida Grande" w:hAnsi="Lucida Grande" w:cs="Lucida Grande"/>
      <w:sz w:val="18"/>
      <w:szCs w:val="18"/>
      <w:lang w:eastAsia="en-US"/>
    </w:rPr>
  </w:style>
  <w:style w:type="paragraph" w:customStyle="1" w:styleId="BasicParagraph">
    <w:name w:val="[Basic Paragraph]"/>
    <w:basedOn w:val="Normal"/>
    <w:uiPriority w:val="99"/>
    <w:rsid w:val="00E470BC"/>
    <w:pPr>
      <w:autoSpaceDE w:val="0"/>
      <w:autoSpaceDN w:val="0"/>
      <w:adjustRightInd w:val="0"/>
      <w:spacing w:line="288" w:lineRule="auto"/>
      <w:textAlignment w:val="center"/>
    </w:pPr>
    <w:rPr>
      <w:rFonts w:ascii="MinionPro-Regular" w:hAnsi="MinionPro-Regular" w:cs="MinionPro-Regular"/>
      <w:color w:val="000000"/>
      <w:lang w:eastAsia="zh-CN"/>
    </w:rPr>
  </w:style>
  <w:style w:type="character" w:styleId="Strong">
    <w:name w:val="Strong"/>
    <w:basedOn w:val="DefaultParagraphFont"/>
    <w:uiPriority w:val="22"/>
    <w:qFormat/>
    <w:rsid w:val="009E12FE"/>
    <w:rPr>
      <w:b/>
      <w:bCs/>
    </w:rPr>
  </w:style>
  <w:style w:type="character" w:customStyle="1" w:styleId="text">
    <w:name w:val="text"/>
    <w:basedOn w:val="DefaultParagraphFont"/>
    <w:rsid w:val="006F5572"/>
  </w:style>
  <w:style w:type="paragraph" w:styleId="NormalWeb">
    <w:name w:val="Normal (Web)"/>
    <w:basedOn w:val="Normal"/>
    <w:uiPriority w:val="99"/>
    <w:semiHidden/>
    <w:unhideWhenUsed/>
    <w:rsid w:val="00321F6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CD29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523078">
      <w:bodyDiv w:val="1"/>
      <w:marLeft w:val="0"/>
      <w:marRight w:val="0"/>
      <w:marTop w:val="0"/>
      <w:marBottom w:val="0"/>
      <w:divBdr>
        <w:top w:val="none" w:sz="0" w:space="0" w:color="auto"/>
        <w:left w:val="none" w:sz="0" w:space="0" w:color="auto"/>
        <w:bottom w:val="none" w:sz="0" w:space="0" w:color="auto"/>
        <w:right w:val="none" w:sz="0" w:space="0" w:color="auto"/>
      </w:divBdr>
    </w:div>
    <w:div w:id="65879149">
      <w:bodyDiv w:val="1"/>
      <w:marLeft w:val="0"/>
      <w:marRight w:val="0"/>
      <w:marTop w:val="0"/>
      <w:marBottom w:val="0"/>
      <w:divBdr>
        <w:top w:val="none" w:sz="0" w:space="0" w:color="auto"/>
        <w:left w:val="none" w:sz="0" w:space="0" w:color="auto"/>
        <w:bottom w:val="none" w:sz="0" w:space="0" w:color="auto"/>
        <w:right w:val="none" w:sz="0" w:space="0" w:color="auto"/>
      </w:divBdr>
    </w:div>
    <w:div w:id="123356164">
      <w:bodyDiv w:val="1"/>
      <w:marLeft w:val="0"/>
      <w:marRight w:val="0"/>
      <w:marTop w:val="0"/>
      <w:marBottom w:val="0"/>
      <w:divBdr>
        <w:top w:val="none" w:sz="0" w:space="0" w:color="auto"/>
        <w:left w:val="none" w:sz="0" w:space="0" w:color="auto"/>
        <w:bottom w:val="none" w:sz="0" w:space="0" w:color="auto"/>
        <w:right w:val="none" w:sz="0" w:space="0" w:color="auto"/>
      </w:divBdr>
    </w:div>
    <w:div w:id="1418937580">
      <w:bodyDiv w:val="1"/>
      <w:marLeft w:val="0"/>
      <w:marRight w:val="0"/>
      <w:marTop w:val="0"/>
      <w:marBottom w:val="0"/>
      <w:divBdr>
        <w:top w:val="none" w:sz="0" w:space="0" w:color="auto"/>
        <w:left w:val="none" w:sz="0" w:space="0" w:color="auto"/>
        <w:bottom w:val="none" w:sz="0" w:space="0" w:color="auto"/>
        <w:right w:val="none" w:sz="0" w:space="0" w:color="auto"/>
      </w:divBdr>
    </w:div>
    <w:div w:id="1451169608">
      <w:bodyDiv w:val="1"/>
      <w:marLeft w:val="0"/>
      <w:marRight w:val="0"/>
      <w:marTop w:val="0"/>
      <w:marBottom w:val="0"/>
      <w:divBdr>
        <w:top w:val="none" w:sz="0" w:space="0" w:color="auto"/>
        <w:left w:val="none" w:sz="0" w:space="0" w:color="auto"/>
        <w:bottom w:val="none" w:sz="0" w:space="0" w:color="auto"/>
        <w:right w:val="none" w:sz="0" w:space="0" w:color="auto"/>
      </w:divBdr>
    </w:div>
    <w:div w:id="16222280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worldvision.org.uk/get-involved/resources/"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churches@worldvision.org.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watch?v=p-terQL6RO0&amp;feature=emb_logo"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worldvision.org.uk/get-involved/resources/pray-together/" TargetMode="Externa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https://wvuk.sharepoint.com/sites/BCC/Shared%20Documents/Brand%20resources%20and%20impact/00_WVUK%20Brand%20Resources/Word%20templates/WVUK_Letterhead-Digital_blank-template.dotx" TargetMode="External"/></Relationships>
</file>

<file path=word/theme/theme1.xml><?xml version="1.0" encoding="utf-8"?>
<a:theme xmlns:a="http://schemas.openxmlformats.org/drawingml/2006/main" name="World Vision U">
  <a:themeElements>
    <a:clrScheme name="Custom 2">
      <a:dk1>
        <a:sysClr val="windowText" lastClr="000000"/>
      </a:dk1>
      <a:lt1>
        <a:sysClr val="window" lastClr="FFFFFF"/>
      </a:lt1>
      <a:dk2>
        <a:srgbClr val="1F497D"/>
      </a:dk2>
      <a:lt2>
        <a:srgbClr val="CBC4BC"/>
      </a:lt2>
      <a:accent1>
        <a:srgbClr val="006662"/>
      </a:accent1>
      <a:accent2>
        <a:srgbClr val="FED35F"/>
      </a:accent2>
      <a:accent3>
        <a:srgbClr val="46BC96"/>
      </a:accent3>
      <a:accent4>
        <a:srgbClr val="9055A2"/>
      </a:accent4>
      <a:accent5>
        <a:srgbClr val="00ACCB"/>
      </a:accent5>
      <a:accent6>
        <a:srgbClr val="F37021"/>
      </a:accent6>
      <a:hlink>
        <a:srgbClr val="0000FF"/>
      </a:hlink>
      <a:folHlink>
        <a:srgbClr val="800080"/>
      </a:folHlink>
    </a:clrScheme>
    <a:fontScheme name="Gill Sans MT">
      <a:majorFont>
        <a:latin typeface="Gill Sans MT"/>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Presentation2" id="{3C29635B-FF87-1440-A714-80BF66D64269}" vid="{302ED124-ACBC-184F-BE60-60E83FF4A95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TURABIAN.XSL" StyleName="Turabia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340C04121AAA64D934EBC09CDD65CCD" ma:contentTypeVersion="12" ma:contentTypeDescription="Create a new document." ma:contentTypeScope="" ma:versionID="a056c1cc2bfeedbd9775cbefb27c946b">
  <xsd:schema xmlns:xsd="http://www.w3.org/2001/XMLSchema" xmlns:xs="http://www.w3.org/2001/XMLSchema" xmlns:p="http://schemas.microsoft.com/office/2006/metadata/properties" xmlns:ns2="b63c2c60-6ee2-4a43-b6ae-bbe96a875444" xmlns:ns3="5cb7ec7c-ed3e-4d76-b57b-bacd0b4409d8" targetNamespace="http://schemas.microsoft.com/office/2006/metadata/properties" ma:root="true" ma:fieldsID="d7ef0f1be7259e175974ec3aa4810249" ns2:_="" ns3:_="">
    <xsd:import namespace="b63c2c60-6ee2-4a43-b6ae-bbe96a875444"/>
    <xsd:import namespace="5cb7ec7c-ed3e-4d76-b57b-bacd0b4409d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3c2c60-6ee2-4a43-b6ae-bbe96a8754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b7ec7c-ed3e-4d76-b57b-bacd0b4409d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7C55DC9-7D61-4884-BECF-AC1E502E40C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10F9D30-DE95-2646-B75C-708F98DDBF65}">
  <ds:schemaRefs>
    <ds:schemaRef ds:uri="http://schemas.openxmlformats.org/officeDocument/2006/bibliography"/>
  </ds:schemaRefs>
</ds:datastoreItem>
</file>

<file path=customXml/itemProps3.xml><?xml version="1.0" encoding="utf-8"?>
<ds:datastoreItem xmlns:ds="http://schemas.openxmlformats.org/officeDocument/2006/customXml" ds:itemID="{BD6BF028-9576-4B83-A3D2-B8ED6053A634}">
  <ds:schemaRefs>
    <ds:schemaRef ds:uri="http://schemas.microsoft.com/sharepoint/v3/contenttype/forms"/>
  </ds:schemaRefs>
</ds:datastoreItem>
</file>

<file path=customXml/itemProps4.xml><?xml version="1.0" encoding="utf-8"?>
<ds:datastoreItem xmlns:ds="http://schemas.openxmlformats.org/officeDocument/2006/customXml" ds:itemID="{E6621AAD-3795-4C16-8EBD-9894EBB52B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3c2c60-6ee2-4a43-b6ae-bbe96a875444"/>
    <ds:schemaRef ds:uri="5cb7ec7c-ed3e-4d76-b57b-bacd0b4409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WVUK_Letterhead-Digital_blank-template.dotx</Template>
  <TotalTime>5</TotalTime>
  <Pages>3</Pages>
  <Words>818</Words>
  <Characters>4663</Characters>
  <Application>Microsoft Office Word</Application>
  <DocSecurity>0</DocSecurity>
  <Lines>38</Lines>
  <Paragraphs>10</Paragraphs>
  <ScaleCrop>false</ScaleCrop>
  <Company/>
  <LinksUpToDate>false</LinksUpToDate>
  <CharactersWithSpaces>5471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Kimberly Jones</cp:lastModifiedBy>
  <cp:revision>18</cp:revision>
  <dcterms:created xsi:type="dcterms:W3CDTF">2021-02-26T10:41:00Z</dcterms:created>
  <dcterms:modified xsi:type="dcterms:W3CDTF">2021-03-12T10:59:00Z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0x0101008340C04121AAA64D934EBC09CDD65CCD</vt:lpwstr>
  </property>
</Properties>
</file>