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93480" w14:textId="41558EE3" w:rsidR="006F5572" w:rsidRPr="001603A6" w:rsidRDefault="00E470BC" w:rsidP="00262D98">
      <w:pPr>
        <w:spacing w:after="120" w:line="240" w:lineRule="auto"/>
        <w:rPr>
          <w:rFonts w:asciiTheme="majorHAnsi" w:hAnsiTheme="majorHAnsi"/>
          <w:b/>
          <w:color w:val="F37021" w:themeColor="accent6"/>
          <w:sz w:val="32"/>
          <w:szCs w:val="32"/>
        </w:rPr>
      </w:pPr>
      <w:r w:rsidRPr="001603A6">
        <w:rPr>
          <w:rFonts w:asciiTheme="majorHAnsi" w:hAnsiTheme="majorHAnsi"/>
          <w:color w:val="F37021" w:themeColor="accent6"/>
          <w:sz w:val="32"/>
          <w:szCs w:val="32"/>
        </w:rPr>
        <w:softHyphen/>
      </w:r>
      <w:r w:rsidRPr="001603A6">
        <w:rPr>
          <w:rFonts w:asciiTheme="majorHAnsi" w:hAnsiTheme="majorHAnsi"/>
          <w:color w:val="F37021" w:themeColor="accent6"/>
          <w:sz w:val="32"/>
          <w:szCs w:val="32"/>
        </w:rPr>
        <w:softHyphen/>
      </w:r>
      <w:r w:rsidR="00FD0776" w:rsidRPr="001603A6">
        <w:rPr>
          <w:rFonts w:asciiTheme="majorHAnsi" w:hAnsiTheme="majorHAnsi"/>
          <w:color w:val="F37021" w:themeColor="accent6"/>
          <w:sz w:val="32"/>
          <w:szCs w:val="32"/>
        </w:rPr>
        <w:softHyphen/>
      </w:r>
      <w:r w:rsidR="006F5572" w:rsidRPr="001603A6">
        <w:rPr>
          <w:rFonts w:asciiTheme="majorHAnsi" w:hAnsiTheme="majorHAnsi"/>
          <w:b/>
          <w:color w:val="F37021" w:themeColor="accent6"/>
          <w:sz w:val="32"/>
          <w:szCs w:val="32"/>
        </w:rPr>
        <w:t xml:space="preserve">Why </w:t>
      </w:r>
      <w:r w:rsidR="00B31812">
        <w:rPr>
          <w:rFonts w:asciiTheme="majorHAnsi" w:hAnsiTheme="majorHAnsi"/>
          <w:b/>
          <w:color w:val="F37021" w:themeColor="accent6"/>
          <w:sz w:val="32"/>
          <w:szCs w:val="32"/>
        </w:rPr>
        <w:t>d</w:t>
      </w:r>
      <w:r w:rsidR="006F5572" w:rsidRPr="001603A6">
        <w:rPr>
          <w:rFonts w:asciiTheme="majorHAnsi" w:hAnsiTheme="majorHAnsi"/>
          <w:b/>
          <w:color w:val="F37021" w:themeColor="accent6"/>
          <w:sz w:val="32"/>
          <w:szCs w:val="32"/>
        </w:rPr>
        <w:t xml:space="preserve">oes a God of </w:t>
      </w:r>
      <w:r w:rsidR="00B31812">
        <w:rPr>
          <w:rFonts w:asciiTheme="majorHAnsi" w:hAnsiTheme="majorHAnsi"/>
          <w:b/>
          <w:color w:val="F37021" w:themeColor="accent6"/>
          <w:sz w:val="32"/>
          <w:szCs w:val="32"/>
        </w:rPr>
        <w:t>l</w:t>
      </w:r>
      <w:r w:rsidR="006F5572" w:rsidRPr="001603A6">
        <w:rPr>
          <w:rFonts w:asciiTheme="majorHAnsi" w:hAnsiTheme="majorHAnsi"/>
          <w:b/>
          <w:color w:val="F37021" w:themeColor="accent6"/>
          <w:sz w:val="32"/>
          <w:szCs w:val="32"/>
        </w:rPr>
        <w:t xml:space="preserve">ove </w:t>
      </w:r>
      <w:r w:rsidR="00B31812">
        <w:rPr>
          <w:rFonts w:asciiTheme="majorHAnsi" w:hAnsiTheme="majorHAnsi"/>
          <w:b/>
          <w:color w:val="F37021" w:themeColor="accent6"/>
          <w:sz w:val="32"/>
          <w:szCs w:val="32"/>
        </w:rPr>
        <w:t>a</w:t>
      </w:r>
      <w:r w:rsidR="006F5572" w:rsidRPr="001603A6">
        <w:rPr>
          <w:rFonts w:asciiTheme="majorHAnsi" w:hAnsiTheme="majorHAnsi"/>
          <w:b/>
          <w:color w:val="F37021" w:themeColor="accent6"/>
          <w:sz w:val="32"/>
          <w:szCs w:val="32"/>
        </w:rPr>
        <w:t xml:space="preserve">llow </w:t>
      </w:r>
      <w:r w:rsidR="00B31812">
        <w:rPr>
          <w:rFonts w:asciiTheme="majorHAnsi" w:hAnsiTheme="majorHAnsi"/>
          <w:b/>
          <w:color w:val="F37021" w:themeColor="accent6"/>
          <w:sz w:val="32"/>
          <w:szCs w:val="32"/>
        </w:rPr>
        <w:t>d</w:t>
      </w:r>
      <w:r w:rsidR="006F5572" w:rsidRPr="001603A6">
        <w:rPr>
          <w:rFonts w:asciiTheme="majorHAnsi" w:hAnsiTheme="majorHAnsi"/>
          <w:b/>
          <w:color w:val="F37021" w:themeColor="accent6"/>
          <w:sz w:val="32"/>
          <w:szCs w:val="32"/>
        </w:rPr>
        <w:t xml:space="preserve">isasters to </w:t>
      </w:r>
      <w:r w:rsidR="00B31812">
        <w:rPr>
          <w:rFonts w:asciiTheme="majorHAnsi" w:hAnsiTheme="majorHAnsi"/>
          <w:b/>
          <w:color w:val="F37021" w:themeColor="accent6"/>
          <w:sz w:val="32"/>
          <w:szCs w:val="32"/>
        </w:rPr>
        <w:t>h</w:t>
      </w:r>
      <w:r w:rsidR="006F5572" w:rsidRPr="001603A6">
        <w:rPr>
          <w:rFonts w:asciiTheme="majorHAnsi" w:hAnsiTheme="majorHAnsi"/>
          <w:b/>
          <w:color w:val="F37021" w:themeColor="accent6"/>
          <w:sz w:val="32"/>
          <w:szCs w:val="32"/>
        </w:rPr>
        <w:t>appen?</w:t>
      </w:r>
    </w:p>
    <w:p w14:paraId="756FF541" w14:textId="356EA627" w:rsidR="006F5572" w:rsidRPr="00B67A03" w:rsidRDefault="006F5572" w:rsidP="00B67A03">
      <w:pPr>
        <w:spacing w:after="120" w:line="240" w:lineRule="auto"/>
        <w:rPr>
          <w:b/>
        </w:rPr>
      </w:pPr>
      <w:r w:rsidRPr="00B67A03">
        <w:rPr>
          <w:b/>
        </w:rPr>
        <w:t>Reading:  Genesis 41: 1-40, 47</w:t>
      </w:r>
      <w:r w:rsidR="003D6E06" w:rsidRPr="00B67A03">
        <w:rPr>
          <w:b/>
        </w:rPr>
        <w:t>-</w:t>
      </w:r>
      <w:r w:rsidRPr="00B67A03">
        <w:rPr>
          <w:b/>
        </w:rPr>
        <w:t>49, 53-57</w:t>
      </w:r>
    </w:p>
    <w:p w14:paraId="6320A7E3" w14:textId="77777777" w:rsidR="006F5572" w:rsidRPr="00B67A03" w:rsidRDefault="006F5572" w:rsidP="00B67A03">
      <w:pPr>
        <w:spacing w:after="120" w:line="240" w:lineRule="auto"/>
        <w:rPr>
          <w:b/>
        </w:rPr>
      </w:pPr>
    </w:p>
    <w:p w14:paraId="334E712D" w14:textId="59BF12DE" w:rsidR="00A41E52" w:rsidRPr="00B67A03" w:rsidRDefault="00A41E52" w:rsidP="00B67A03">
      <w:pPr>
        <w:spacing w:after="120" w:line="240" w:lineRule="auto"/>
        <w:rPr>
          <w:b/>
          <w:u w:val="single"/>
        </w:rPr>
      </w:pPr>
      <w:r w:rsidRPr="00B67A03">
        <w:rPr>
          <w:b/>
          <w:u w:val="single"/>
        </w:rPr>
        <w:t xml:space="preserve">Sermon </w:t>
      </w:r>
      <w:r w:rsidR="00B31812">
        <w:rPr>
          <w:b/>
          <w:u w:val="single"/>
        </w:rPr>
        <w:t>s</w:t>
      </w:r>
      <w:r w:rsidRPr="00B67A03">
        <w:rPr>
          <w:b/>
          <w:u w:val="single"/>
        </w:rPr>
        <w:t>ummary</w:t>
      </w:r>
    </w:p>
    <w:p w14:paraId="34B26E85" w14:textId="77777777" w:rsidR="00262D98" w:rsidRPr="00B67A03" w:rsidRDefault="00262D98" w:rsidP="00B67A03">
      <w:pPr>
        <w:spacing w:after="120" w:line="240" w:lineRule="auto"/>
        <w:rPr>
          <w:bCs/>
          <w:u w:val="single"/>
        </w:rPr>
      </w:pPr>
    </w:p>
    <w:p w14:paraId="245F83AF" w14:textId="5CE0BCA8" w:rsidR="000D58BF" w:rsidRPr="00B67A03" w:rsidRDefault="000D58BF" w:rsidP="00B67A03">
      <w:pPr>
        <w:spacing w:after="120" w:line="240" w:lineRule="auto"/>
        <w:rPr>
          <w:bCs/>
          <w:color w:val="F37021" w:themeColor="accent6"/>
        </w:rPr>
      </w:pPr>
      <w:r w:rsidRPr="00B67A03">
        <w:rPr>
          <w:bCs/>
          <w:color w:val="F37021" w:themeColor="accent6"/>
        </w:rPr>
        <w:t>Theme:</w:t>
      </w:r>
    </w:p>
    <w:p w14:paraId="7F4B8B3D" w14:textId="29169A4E" w:rsidR="000D58BF" w:rsidRPr="00B67A03" w:rsidRDefault="000D58BF" w:rsidP="00B67A03">
      <w:pPr>
        <w:spacing w:after="120" w:line="240" w:lineRule="auto"/>
        <w:rPr>
          <w:bCs/>
        </w:rPr>
      </w:pPr>
      <w:r w:rsidRPr="00B67A03">
        <w:rPr>
          <w:bCs/>
        </w:rPr>
        <w:t xml:space="preserve">To show that God doesn’t make disasters happen in order to punish people, but that disasters occur due to specific vulnerabilities. Actions can be taken to reduce </w:t>
      </w:r>
      <w:proofErr w:type="gramStart"/>
      <w:r w:rsidRPr="00B67A03">
        <w:rPr>
          <w:bCs/>
        </w:rPr>
        <w:t>vulnerabilities</w:t>
      </w:r>
      <w:proofErr w:type="gramEnd"/>
      <w:r w:rsidRPr="00B67A03">
        <w:rPr>
          <w:bCs/>
        </w:rPr>
        <w:t xml:space="preserve"> so disasters aren’t inevitable. Climate change is increasing the vulnerability of the poorest and most vulnerable communities.</w:t>
      </w:r>
    </w:p>
    <w:p w14:paraId="7FE5E29D" w14:textId="77777777" w:rsidR="00262D98" w:rsidRPr="00B67A03" w:rsidRDefault="00262D98" w:rsidP="00B67A03">
      <w:pPr>
        <w:spacing w:after="120" w:line="240" w:lineRule="auto"/>
        <w:rPr>
          <w:bCs/>
          <w:u w:val="single"/>
        </w:rPr>
      </w:pPr>
    </w:p>
    <w:p w14:paraId="1029ABFC" w14:textId="3C46B6F6" w:rsidR="000D58BF" w:rsidRPr="00B67A03" w:rsidRDefault="000D58BF" w:rsidP="00B67A03">
      <w:pPr>
        <w:spacing w:after="120" w:line="240" w:lineRule="auto"/>
        <w:rPr>
          <w:bCs/>
          <w:color w:val="F37021" w:themeColor="accent6"/>
        </w:rPr>
      </w:pPr>
      <w:r w:rsidRPr="00B67A03">
        <w:rPr>
          <w:bCs/>
          <w:color w:val="F37021" w:themeColor="accent6"/>
        </w:rPr>
        <w:t>Introduction:</w:t>
      </w:r>
    </w:p>
    <w:p w14:paraId="29B789BC" w14:textId="77777777" w:rsidR="000D58BF" w:rsidRPr="00B67A03" w:rsidRDefault="000D58BF" w:rsidP="00B67A03">
      <w:pPr>
        <w:spacing w:after="120" w:line="240" w:lineRule="auto"/>
        <w:rPr>
          <w:bCs/>
        </w:rPr>
      </w:pPr>
      <w:r w:rsidRPr="00B67A03">
        <w:rPr>
          <w:bCs/>
        </w:rPr>
        <w:t>Disasters are a regular occurrence – but why does God allow them to happen?  A challenge for us, if we believe in a God of love.</w:t>
      </w:r>
    </w:p>
    <w:p w14:paraId="26781EFE" w14:textId="77777777" w:rsidR="00262D98" w:rsidRPr="00B67A03" w:rsidRDefault="00262D98" w:rsidP="00B67A03">
      <w:pPr>
        <w:spacing w:after="120" w:line="240" w:lineRule="auto"/>
        <w:rPr>
          <w:bCs/>
          <w:u w:val="single"/>
        </w:rPr>
      </w:pPr>
    </w:p>
    <w:p w14:paraId="012BCB11" w14:textId="6C9BF8DA" w:rsidR="000D58BF" w:rsidRPr="00B67A03" w:rsidRDefault="000D58BF" w:rsidP="00B67A03">
      <w:pPr>
        <w:spacing w:after="120" w:line="240" w:lineRule="auto"/>
        <w:rPr>
          <w:bCs/>
          <w:color w:val="F37021" w:themeColor="accent6"/>
        </w:rPr>
      </w:pPr>
      <w:r w:rsidRPr="00B67A03">
        <w:rPr>
          <w:bCs/>
          <w:color w:val="F37021" w:themeColor="accent6"/>
        </w:rPr>
        <w:t>Part 1</w:t>
      </w:r>
      <w:r w:rsidR="009655AD" w:rsidRPr="00B67A03">
        <w:rPr>
          <w:bCs/>
          <w:color w:val="F37021" w:themeColor="accent6"/>
        </w:rPr>
        <w:t xml:space="preserve"> – </w:t>
      </w:r>
      <w:r w:rsidRPr="00B67A03">
        <w:rPr>
          <w:bCs/>
          <w:color w:val="F37021" w:themeColor="accent6"/>
        </w:rPr>
        <w:t>What do some Christians say about disasters?</w:t>
      </w:r>
    </w:p>
    <w:p w14:paraId="0819EF85" w14:textId="77777777" w:rsidR="000D58BF" w:rsidRPr="00B67A03" w:rsidRDefault="000D58BF" w:rsidP="00B67A03">
      <w:pPr>
        <w:spacing w:after="120" w:line="240" w:lineRule="auto"/>
        <w:rPr>
          <w:bCs/>
        </w:rPr>
      </w:pPr>
      <w:r w:rsidRPr="00B67A03">
        <w:rPr>
          <w:bCs/>
        </w:rPr>
        <w:t>A punishment for Sin? Widely held belief, stated by some prominent Christians.</w:t>
      </w:r>
    </w:p>
    <w:p w14:paraId="66067876" w14:textId="77777777" w:rsidR="000D58BF" w:rsidRPr="00B67A03" w:rsidRDefault="000D58BF" w:rsidP="00B67A03">
      <w:pPr>
        <w:spacing w:after="120" w:line="240" w:lineRule="auto"/>
        <w:rPr>
          <w:bCs/>
        </w:rPr>
      </w:pPr>
      <w:r w:rsidRPr="00B67A03">
        <w:rPr>
          <w:bCs/>
        </w:rPr>
        <w:t xml:space="preserve">Job – his friends assumed </w:t>
      </w:r>
      <w:proofErr w:type="gramStart"/>
      <w:r w:rsidRPr="00B67A03">
        <w:rPr>
          <w:bCs/>
        </w:rPr>
        <w:t>he</w:t>
      </w:r>
      <w:proofErr w:type="gramEnd"/>
      <w:r w:rsidRPr="00B67A03">
        <w:rPr>
          <w:bCs/>
        </w:rPr>
        <w:t xml:space="preserve"> troubles were because of sin.</w:t>
      </w:r>
    </w:p>
    <w:p w14:paraId="21484696" w14:textId="77777777" w:rsidR="000D58BF" w:rsidRPr="00B67A03" w:rsidRDefault="000D58BF" w:rsidP="00B67A03">
      <w:pPr>
        <w:spacing w:after="120" w:line="240" w:lineRule="auto"/>
        <w:rPr>
          <w:bCs/>
        </w:rPr>
      </w:pPr>
      <w:r w:rsidRPr="00B67A03">
        <w:rPr>
          <w:bCs/>
        </w:rPr>
        <w:t>Bible shows this isn’t the case:</w:t>
      </w:r>
    </w:p>
    <w:p w14:paraId="6CC8A016" w14:textId="77777777" w:rsidR="000D58BF" w:rsidRPr="00B67A03" w:rsidRDefault="000D58BF" w:rsidP="00B67A03">
      <w:pPr>
        <w:pStyle w:val="ListParagraph"/>
        <w:numPr>
          <w:ilvl w:val="0"/>
          <w:numId w:val="25"/>
        </w:numPr>
        <w:spacing w:after="120" w:line="240" w:lineRule="auto"/>
        <w:rPr>
          <w:bCs/>
        </w:rPr>
      </w:pPr>
      <w:r w:rsidRPr="00B67A03">
        <w:rPr>
          <w:bCs/>
        </w:rPr>
        <w:t>Job a good, righteous man not a sinner</w:t>
      </w:r>
    </w:p>
    <w:p w14:paraId="67B263A7" w14:textId="77777777" w:rsidR="000D58BF" w:rsidRPr="00B67A03" w:rsidRDefault="000D58BF" w:rsidP="00B67A03">
      <w:pPr>
        <w:pStyle w:val="ListParagraph"/>
        <w:numPr>
          <w:ilvl w:val="0"/>
          <w:numId w:val="25"/>
        </w:numPr>
        <w:spacing w:after="120" w:line="240" w:lineRule="auto"/>
        <w:rPr>
          <w:bCs/>
        </w:rPr>
      </w:pPr>
      <w:r w:rsidRPr="00B67A03">
        <w:rPr>
          <w:bCs/>
        </w:rPr>
        <w:t>Tower of Siloam collapse in Luke – Jesus rejects view that those who died were worse sinners</w:t>
      </w:r>
    </w:p>
    <w:p w14:paraId="41A5DAA7" w14:textId="77777777" w:rsidR="000D58BF" w:rsidRPr="00B67A03" w:rsidRDefault="000D58BF" w:rsidP="00B67A03">
      <w:pPr>
        <w:pStyle w:val="ListParagraph"/>
        <w:numPr>
          <w:ilvl w:val="0"/>
          <w:numId w:val="25"/>
        </w:numPr>
        <w:spacing w:after="120" w:line="240" w:lineRule="auto"/>
        <w:rPr>
          <w:bCs/>
        </w:rPr>
      </w:pPr>
      <w:r w:rsidRPr="00B67A03">
        <w:rPr>
          <w:bCs/>
        </w:rPr>
        <w:t xml:space="preserve">Matthew 5 – sun rises on </w:t>
      </w:r>
      <w:proofErr w:type="gramStart"/>
      <w:r w:rsidRPr="00B67A03">
        <w:rPr>
          <w:bCs/>
        </w:rPr>
        <w:t>evil and good,</w:t>
      </w:r>
      <w:proofErr w:type="gramEnd"/>
      <w:r w:rsidRPr="00B67A03">
        <w:rPr>
          <w:bCs/>
        </w:rPr>
        <w:t xml:space="preserve"> rain falls on righteous and unrighteous – good and bad circumstances can happen to all of us</w:t>
      </w:r>
    </w:p>
    <w:p w14:paraId="12C22278" w14:textId="77777777" w:rsidR="000D58BF" w:rsidRPr="00B67A03" w:rsidRDefault="000D58BF" w:rsidP="00B67A03">
      <w:pPr>
        <w:spacing w:after="120" w:line="240" w:lineRule="auto"/>
        <w:rPr>
          <w:bCs/>
        </w:rPr>
      </w:pPr>
      <w:r w:rsidRPr="00B67A03">
        <w:rPr>
          <w:bCs/>
        </w:rPr>
        <w:t>If disasters do happen because of sin, it is not necessarily the sin of those who suffer</w:t>
      </w:r>
    </w:p>
    <w:p w14:paraId="4D9CB2E8" w14:textId="77777777" w:rsidR="00262D98" w:rsidRPr="00B67A03" w:rsidRDefault="00262D98" w:rsidP="00B67A03">
      <w:pPr>
        <w:spacing w:after="120" w:line="240" w:lineRule="auto"/>
        <w:rPr>
          <w:bCs/>
          <w:u w:val="single"/>
        </w:rPr>
      </w:pPr>
    </w:p>
    <w:p w14:paraId="3CB11B5A" w14:textId="4D187708" w:rsidR="000D58BF" w:rsidRPr="00B67A03" w:rsidRDefault="000D58BF" w:rsidP="00B67A03">
      <w:pPr>
        <w:spacing w:after="120" w:line="240" w:lineRule="auto"/>
        <w:rPr>
          <w:bCs/>
          <w:color w:val="F37021" w:themeColor="accent6"/>
        </w:rPr>
      </w:pPr>
      <w:r w:rsidRPr="00B67A03">
        <w:rPr>
          <w:bCs/>
          <w:color w:val="F37021" w:themeColor="accent6"/>
        </w:rPr>
        <w:t>Part 2</w:t>
      </w:r>
      <w:r w:rsidR="009655AD" w:rsidRPr="00B67A03">
        <w:rPr>
          <w:bCs/>
          <w:color w:val="F37021" w:themeColor="accent6"/>
        </w:rPr>
        <w:t xml:space="preserve"> – </w:t>
      </w:r>
      <w:r w:rsidRPr="00B67A03">
        <w:rPr>
          <w:bCs/>
          <w:color w:val="F37021" w:themeColor="accent6"/>
        </w:rPr>
        <w:t>Why do disasters happen?</w:t>
      </w:r>
    </w:p>
    <w:p w14:paraId="717329A7" w14:textId="77777777" w:rsidR="000D58BF" w:rsidRPr="00B67A03" w:rsidRDefault="000D58BF" w:rsidP="00B67A03">
      <w:pPr>
        <w:spacing w:after="120" w:line="240" w:lineRule="auto"/>
        <w:rPr>
          <w:bCs/>
        </w:rPr>
      </w:pPr>
      <w:r w:rsidRPr="00B67A03">
        <w:rPr>
          <w:bCs/>
        </w:rPr>
        <w:t>‘Natural’ disasters – nothing natural about a disaster</w:t>
      </w:r>
    </w:p>
    <w:p w14:paraId="6A11E354" w14:textId="77777777" w:rsidR="000D58BF" w:rsidRPr="00B67A03" w:rsidRDefault="000D58BF" w:rsidP="00B67A03">
      <w:pPr>
        <w:spacing w:after="120" w:line="240" w:lineRule="auto"/>
        <w:rPr>
          <w:bCs/>
        </w:rPr>
      </w:pPr>
      <w:r w:rsidRPr="00B67A03">
        <w:rPr>
          <w:bCs/>
        </w:rPr>
        <w:t>Hazards (</w:t>
      </w:r>
      <w:proofErr w:type="spellStart"/>
      <w:proofErr w:type="gramStart"/>
      <w:r w:rsidRPr="00B67A03">
        <w:rPr>
          <w:bCs/>
        </w:rPr>
        <w:t>eg</w:t>
      </w:r>
      <w:proofErr w:type="spellEnd"/>
      <w:proofErr w:type="gramEnd"/>
      <w:r w:rsidRPr="00B67A03">
        <w:rPr>
          <w:bCs/>
        </w:rPr>
        <w:t xml:space="preserve"> flood, drought, cyclone, earthquake) are natural – don’t have to result in a disaster</w:t>
      </w:r>
    </w:p>
    <w:p w14:paraId="4B4AEA80" w14:textId="77777777" w:rsidR="000D58BF" w:rsidRPr="00B67A03" w:rsidRDefault="000D58BF" w:rsidP="00B67A03">
      <w:pPr>
        <w:spacing w:after="120" w:line="240" w:lineRule="auto"/>
        <w:rPr>
          <w:bCs/>
        </w:rPr>
      </w:pPr>
      <w:r w:rsidRPr="00B67A03">
        <w:rPr>
          <w:bCs/>
        </w:rPr>
        <w:t>Disasters happen when a hazard happens to people who are particularly vulnerable to that hazard</w:t>
      </w:r>
    </w:p>
    <w:p w14:paraId="14131A4D" w14:textId="77777777" w:rsidR="000D58BF" w:rsidRPr="00B67A03" w:rsidRDefault="000D58BF" w:rsidP="00B67A03">
      <w:pPr>
        <w:spacing w:after="120" w:line="240" w:lineRule="auto"/>
        <w:rPr>
          <w:bCs/>
        </w:rPr>
      </w:pPr>
    </w:p>
    <w:p w14:paraId="3BE4C1BB" w14:textId="77777777" w:rsidR="000D58BF" w:rsidRPr="00B67A03" w:rsidRDefault="000D58BF" w:rsidP="00B67A03">
      <w:pPr>
        <w:spacing w:after="120" w:line="240" w:lineRule="auto"/>
      </w:pPr>
      <w:r w:rsidRPr="00B67A03">
        <w:t>HAZARD</w:t>
      </w:r>
      <w:r w:rsidRPr="00B67A03">
        <w:tab/>
      </w:r>
      <w:r w:rsidRPr="00B67A03">
        <w:tab/>
        <w:t>X</w:t>
      </w:r>
      <w:r w:rsidRPr="00B67A03">
        <w:tab/>
      </w:r>
      <w:r w:rsidRPr="00B67A03">
        <w:tab/>
        <w:t>VULNERABILITY</w:t>
      </w:r>
      <w:r w:rsidRPr="00B67A03">
        <w:tab/>
      </w:r>
      <w:r w:rsidRPr="00B67A03">
        <w:tab/>
        <w:t>=</w:t>
      </w:r>
      <w:r w:rsidRPr="00B67A03">
        <w:tab/>
      </w:r>
      <w:r w:rsidRPr="00B67A03">
        <w:tab/>
        <w:t>DISASTER</w:t>
      </w:r>
    </w:p>
    <w:p w14:paraId="51E900E5" w14:textId="77777777" w:rsidR="000D58BF" w:rsidRPr="00B67A03" w:rsidRDefault="000D58BF" w:rsidP="00B67A03">
      <w:pPr>
        <w:spacing w:after="120" w:line="240" w:lineRule="auto"/>
        <w:rPr>
          <w:bCs/>
        </w:rPr>
      </w:pPr>
    </w:p>
    <w:p w14:paraId="4F3BF252" w14:textId="5B05BB64" w:rsidR="000D58BF" w:rsidRPr="00B67A03" w:rsidRDefault="000D58BF" w:rsidP="00B67A03">
      <w:pPr>
        <w:spacing w:after="120" w:line="240" w:lineRule="auto"/>
        <w:rPr>
          <w:bCs/>
        </w:rPr>
      </w:pPr>
      <w:r w:rsidRPr="00B67A03">
        <w:rPr>
          <w:bCs/>
        </w:rPr>
        <w:t>A similar hazard can cause a disaster in one place but a less severe event somewhere else</w:t>
      </w:r>
    </w:p>
    <w:p w14:paraId="7D2C1D6F" w14:textId="77777777" w:rsidR="00262D98" w:rsidRPr="00B67A03" w:rsidRDefault="00262D98" w:rsidP="00B67A03">
      <w:pPr>
        <w:spacing w:after="120" w:line="240" w:lineRule="auto"/>
        <w:rPr>
          <w:bCs/>
          <w:u w:val="single"/>
        </w:rPr>
      </w:pPr>
    </w:p>
    <w:p w14:paraId="49CC169F" w14:textId="1C530158" w:rsidR="000D58BF" w:rsidRPr="00B67A03" w:rsidRDefault="000D58BF" w:rsidP="00B67A03">
      <w:pPr>
        <w:spacing w:after="120" w:line="240" w:lineRule="auto"/>
        <w:rPr>
          <w:bCs/>
          <w:color w:val="F37021" w:themeColor="accent6"/>
        </w:rPr>
      </w:pPr>
      <w:r w:rsidRPr="00B67A03">
        <w:rPr>
          <w:bCs/>
          <w:color w:val="F37021" w:themeColor="accent6"/>
        </w:rPr>
        <w:t>Part 3</w:t>
      </w:r>
      <w:r w:rsidR="00CA731F" w:rsidRPr="00B67A03">
        <w:rPr>
          <w:bCs/>
          <w:color w:val="F37021" w:themeColor="accent6"/>
        </w:rPr>
        <w:t xml:space="preserve"> –</w:t>
      </w:r>
      <w:r w:rsidRPr="00B67A03">
        <w:rPr>
          <w:bCs/>
          <w:color w:val="F37021" w:themeColor="accent6"/>
        </w:rPr>
        <w:t xml:space="preserve"> Disaster stories</w:t>
      </w:r>
    </w:p>
    <w:p w14:paraId="358C9BA4" w14:textId="77777777" w:rsidR="000D58BF" w:rsidRPr="00B67A03" w:rsidRDefault="000D58BF" w:rsidP="00B67A03">
      <w:pPr>
        <w:spacing w:after="120" w:line="240" w:lineRule="auto"/>
        <w:rPr>
          <w:bCs/>
        </w:rPr>
      </w:pPr>
      <w:r w:rsidRPr="00B67A03">
        <w:rPr>
          <w:bCs/>
        </w:rPr>
        <w:t>Two stories to demonstrate how similar hazards can impact different impacts depending on the level of vulnerability</w:t>
      </w:r>
    </w:p>
    <w:p w14:paraId="6E3BC029" w14:textId="77777777" w:rsidR="000D58BF" w:rsidRPr="00B67A03" w:rsidRDefault="000D58BF" w:rsidP="00B67A03">
      <w:pPr>
        <w:pStyle w:val="ListParagraph"/>
        <w:numPr>
          <w:ilvl w:val="0"/>
          <w:numId w:val="26"/>
        </w:numPr>
        <w:spacing w:after="120" w:line="240" w:lineRule="auto"/>
        <w:rPr>
          <w:bCs/>
        </w:rPr>
      </w:pPr>
      <w:r w:rsidRPr="00B67A03">
        <w:rPr>
          <w:bCs/>
        </w:rPr>
        <w:t xml:space="preserve">Haiti earthquake 2010 and Chile earthquake 2010:  similar size earthquakes, just a few months apart.  Huge devastation in Haiti, with massive loss of life and destruction of </w:t>
      </w:r>
      <w:r w:rsidRPr="00B67A03">
        <w:rPr>
          <w:bCs/>
        </w:rPr>
        <w:lastRenderedPageBreak/>
        <w:t>infrastructure, while in Chile, the damage was much more limited.  Haiti a much poorer country than Chile with lack of good governance and poor infrastructure, compared to Chile</w:t>
      </w:r>
    </w:p>
    <w:p w14:paraId="0547E015" w14:textId="77777777" w:rsidR="000D58BF" w:rsidRPr="00B67A03" w:rsidRDefault="000D58BF" w:rsidP="00B67A03">
      <w:pPr>
        <w:pStyle w:val="ListParagraph"/>
        <w:numPr>
          <w:ilvl w:val="0"/>
          <w:numId w:val="26"/>
        </w:numPr>
        <w:spacing w:after="120" w:line="240" w:lineRule="auto"/>
        <w:rPr>
          <w:bCs/>
        </w:rPr>
      </w:pPr>
      <w:r w:rsidRPr="00B67A03">
        <w:rPr>
          <w:bCs/>
        </w:rPr>
        <w:t>Bangladesh cyclones 1991 and 2007:  very similar cyclones in terms of wind speeds and trajectory, but very different in terms of casualties and damage.  In years between the two events, lots of work done in Bangladesh to reduce people’s vulnerability to cyclones – early warning systems, cyclone shelters, etc</w:t>
      </w:r>
    </w:p>
    <w:p w14:paraId="316C2A6B" w14:textId="77777777" w:rsidR="000D58BF" w:rsidRPr="00B67A03" w:rsidRDefault="000D58BF" w:rsidP="00B67A03">
      <w:pPr>
        <w:pStyle w:val="ListParagraph"/>
        <w:numPr>
          <w:ilvl w:val="0"/>
          <w:numId w:val="26"/>
        </w:numPr>
        <w:spacing w:after="120" w:line="240" w:lineRule="auto"/>
        <w:rPr>
          <w:bCs/>
        </w:rPr>
      </w:pPr>
      <w:r w:rsidRPr="00B67A03">
        <w:rPr>
          <w:bCs/>
        </w:rPr>
        <w:t>[Other similar stories may be available]</w:t>
      </w:r>
    </w:p>
    <w:p w14:paraId="1DA42BD5" w14:textId="77777777" w:rsidR="000D58BF" w:rsidRPr="00B67A03" w:rsidRDefault="000D58BF" w:rsidP="00B67A03">
      <w:pPr>
        <w:spacing w:after="120" w:line="240" w:lineRule="auto"/>
        <w:rPr>
          <w:bCs/>
        </w:rPr>
      </w:pPr>
      <w:r w:rsidRPr="00B67A03">
        <w:rPr>
          <w:bCs/>
        </w:rPr>
        <w:t>Hazards are natural, disasters are not – they are caused by people’s vulnerabilities</w:t>
      </w:r>
    </w:p>
    <w:p w14:paraId="3E323F81" w14:textId="77777777" w:rsidR="000D58BF" w:rsidRPr="00B67A03" w:rsidRDefault="000D58BF" w:rsidP="00B67A03">
      <w:pPr>
        <w:spacing w:after="120" w:line="240" w:lineRule="auto"/>
        <w:rPr>
          <w:bCs/>
        </w:rPr>
      </w:pPr>
      <w:r w:rsidRPr="00B67A03">
        <w:rPr>
          <w:bCs/>
        </w:rPr>
        <w:t>Climate change - making hazards more intense and more frequent, but the most vulnerable still most badly affected.  Disaster events becoming more frequent, vulnerable people have less time to recover before next disaster, so pushed further into poverty and vulnerability.</w:t>
      </w:r>
    </w:p>
    <w:p w14:paraId="57F100B9" w14:textId="77777777" w:rsidR="00262D98" w:rsidRPr="00B67A03" w:rsidRDefault="00262D98" w:rsidP="00B67A03">
      <w:pPr>
        <w:spacing w:after="120" w:line="240" w:lineRule="auto"/>
        <w:rPr>
          <w:bCs/>
          <w:u w:val="single"/>
        </w:rPr>
      </w:pPr>
    </w:p>
    <w:p w14:paraId="28BB0963" w14:textId="1BC44B96" w:rsidR="000D58BF" w:rsidRPr="00B67A03" w:rsidRDefault="000D58BF" w:rsidP="00B67A03">
      <w:pPr>
        <w:spacing w:after="120" w:line="240" w:lineRule="auto"/>
        <w:rPr>
          <w:bCs/>
          <w:color w:val="F37021" w:themeColor="accent6"/>
        </w:rPr>
      </w:pPr>
      <w:r w:rsidRPr="00B67A03">
        <w:rPr>
          <w:bCs/>
          <w:color w:val="F37021" w:themeColor="accent6"/>
        </w:rPr>
        <w:t>Part 4</w:t>
      </w:r>
      <w:r w:rsidR="00CA731F" w:rsidRPr="00B67A03">
        <w:rPr>
          <w:bCs/>
          <w:color w:val="F37021" w:themeColor="accent6"/>
        </w:rPr>
        <w:t xml:space="preserve"> –</w:t>
      </w:r>
      <w:r w:rsidRPr="00B67A03">
        <w:rPr>
          <w:bCs/>
          <w:color w:val="F37021" w:themeColor="accent6"/>
        </w:rPr>
        <w:t xml:space="preserve"> Sin?</w:t>
      </w:r>
    </w:p>
    <w:p w14:paraId="2A63E66B" w14:textId="77777777" w:rsidR="000D58BF" w:rsidRPr="00B67A03" w:rsidRDefault="000D58BF" w:rsidP="00B67A03">
      <w:pPr>
        <w:spacing w:after="120" w:line="240" w:lineRule="auto"/>
        <w:rPr>
          <w:bCs/>
        </w:rPr>
      </w:pPr>
      <w:r w:rsidRPr="00B67A03">
        <w:rPr>
          <w:bCs/>
        </w:rPr>
        <w:t>Climate change is the result of the industrialisation of the wealthiest countries and linked to excessive consumption and greed.  But it is those least responsible that suffer the most as a result.</w:t>
      </w:r>
    </w:p>
    <w:p w14:paraId="558B6D56" w14:textId="77777777" w:rsidR="000D58BF" w:rsidRPr="00B67A03" w:rsidRDefault="000D58BF" w:rsidP="00B67A03">
      <w:pPr>
        <w:spacing w:after="120" w:line="240" w:lineRule="auto"/>
        <w:rPr>
          <w:bCs/>
        </w:rPr>
      </w:pPr>
      <w:r w:rsidRPr="00B67A03">
        <w:rPr>
          <w:bCs/>
        </w:rPr>
        <w:t xml:space="preserve">Jesus told us to love our neighbours as ourselves, so our greed and disregard for the environment and our impact on climate could be seen as sin.  </w:t>
      </w:r>
      <w:proofErr w:type="gramStart"/>
      <w:r w:rsidRPr="00B67A03">
        <w:rPr>
          <w:bCs/>
        </w:rPr>
        <w:t>So</w:t>
      </w:r>
      <w:proofErr w:type="gramEnd"/>
      <w:r w:rsidRPr="00B67A03">
        <w:rPr>
          <w:bCs/>
        </w:rPr>
        <w:t xml:space="preserve"> disasters are the result of sin, but not the sin of those who are the victims.</w:t>
      </w:r>
    </w:p>
    <w:p w14:paraId="60EE6D9B" w14:textId="77777777" w:rsidR="000D58BF" w:rsidRPr="00B67A03" w:rsidRDefault="000D58BF" w:rsidP="00B67A03">
      <w:pPr>
        <w:spacing w:after="120" w:line="240" w:lineRule="auto"/>
        <w:rPr>
          <w:bCs/>
        </w:rPr>
      </w:pPr>
      <w:r w:rsidRPr="00B67A03">
        <w:rPr>
          <w:bCs/>
        </w:rPr>
        <w:t>However, it is possible to reduce people’s vulnerabilities:</w:t>
      </w:r>
    </w:p>
    <w:p w14:paraId="35EFCCB2" w14:textId="77777777" w:rsidR="000D58BF" w:rsidRPr="00B67A03" w:rsidRDefault="000D58BF" w:rsidP="00B67A03">
      <w:pPr>
        <w:pStyle w:val="ListParagraph"/>
        <w:numPr>
          <w:ilvl w:val="0"/>
          <w:numId w:val="27"/>
        </w:numPr>
        <w:spacing w:after="120" w:line="240" w:lineRule="auto"/>
        <w:rPr>
          <w:bCs/>
        </w:rPr>
      </w:pPr>
      <w:r w:rsidRPr="00B67A03">
        <w:rPr>
          <w:bCs/>
        </w:rPr>
        <w:t>Be better prepared</w:t>
      </w:r>
    </w:p>
    <w:p w14:paraId="4B8C8608" w14:textId="77777777" w:rsidR="000D58BF" w:rsidRPr="00B67A03" w:rsidRDefault="000D58BF" w:rsidP="00B67A03">
      <w:pPr>
        <w:pStyle w:val="ListParagraph"/>
        <w:numPr>
          <w:ilvl w:val="0"/>
          <w:numId w:val="27"/>
        </w:numPr>
        <w:spacing w:after="120" w:line="240" w:lineRule="auto"/>
        <w:rPr>
          <w:bCs/>
        </w:rPr>
      </w:pPr>
      <w:r w:rsidRPr="00B67A03">
        <w:rPr>
          <w:bCs/>
        </w:rPr>
        <w:t>Mitigate risks</w:t>
      </w:r>
    </w:p>
    <w:p w14:paraId="68FEB1AD" w14:textId="77777777" w:rsidR="000D58BF" w:rsidRPr="00B67A03" w:rsidRDefault="000D58BF" w:rsidP="00B67A03">
      <w:pPr>
        <w:pStyle w:val="ListParagraph"/>
        <w:numPr>
          <w:ilvl w:val="0"/>
          <w:numId w:val="27"/>
        </w:numPr>
        <w:spacing w:after="120" w:line="240" w:lineRule="auto"/>
        <w:rPr>
          <w:bCs/>
        </w:rPr>
      </w:pPr>
      <w:r w:rsidRPr="00B67A03">
        <w:rPr>
          <w:bCs/>
        </w:rPr>
        <w:t>Build resilience</w:t>
      </w:r>
    </w:p>
    <w:p w14:paraId="77052E78" w14:textId="77777777" w:rsidR="00262D98" w:rsidRPr="00B67A03" w:rsidRDefault="00262D98" w:rsidP="00B67A03">
      <w:pPr>
        <w:spacing w:after="120" w:line="240" w:lineRule="auto"/>
        <w:rPr>
          <w:bCs/>
          <w:u w:val="single"/>
        </w:rPr>
      </w:pPr>
    </w:p>
    <w:p w14:paraId="0DF332B6" w14:textId="6FBC0D31" w:rsidR="000D58BF" w:rsidRPr="00B67A03" w:rsidRDefault="000D58BF" w:rsidP="00B67A03">
      <w:pPr>
        <w:spacing w:after="120" w:line="240" w:lineRule="auto"/>
        <w:rPr>
          <w:bCs/>
          <w:color w:val="F37021" w:themeColor="accent6"/>
        </w:rPr>
      </w:pPr>
      <w:r w:rsidRPr="00B67A03">
        <w:rPr>
          <w:bCs/>
          <w:color w:val="F37021" w:themeColor="accent6"/>
        </w:rPr>
        <w:t>Part 5</w:t>
      </w:r>
      <w:r w:rsidR="009655AD" w:rsidRPr="00B67A03">
        <w:rPr>
          <w:bCs/>
          <w:color w:val="F37021" w:themeColor="accent6"/>
        </w:rPr>
        <w:t xml:space="preserve"> – </w:t>
      </w:r>
      <w:r w:rsidRPr="00B67A03">
        <w:rPr>
          <w:bCs/>
          <w:color w:val="F37021" w:themeColor="accent6"/>
        </w:rPr>
        <w:t>Bible Story: Joseph and Pharaoh’s dream</w:t>
      </w:r>
    </w:p>
    <w:p w14:paraId="45ED2312" w14:textId="77777777" w:rsidR="000D58BF" w:rsidRPr="00B67A03" w:rsidRDefault="000D58BF" w:rsidP="00B67A03">
      <w:pPr>
        <w:spacing w:after="120" w:line="240" w:lineRule="auto"/>
        <w:rPr>
          <w:bCs/>
        </w:rPr>
      </w:pPr>
      <w:r w:rsidRPr="00B67A03">
        <w:rPr>
          <w:bCs/>
        </w:rPr>
        <w:t>“Joseph and his Amazing, Technicoloured Drought Management Policy”</w:t>
      </w:r>
    </w:p>
    <w:p w14:paraId="356730CC" w14:textId="77777777" w:rsidR="000D58BF" w:rsidRPr="00B67A03" w:rsidRDefault="000D58BF" w:rsidP="00B67A03">
      <w:pPr>
        <w:spacing w:after="120" w:line="240" w:lineRule="auto"/>
        <w:rPr>
          <w:bCs/>
        </w:rPr>
      </w:pPr>
      <w:r w:rsidRPr="00B67A03">
        <w:rPr>
          <w:bCs/>
        </w:rPr>
        <w:t>Joseph interpreted Pharaoh’s dreams about 7 fat cows and 7 thin cows, and the 7 healthy heads of grain and 7 thin heads of grain.</w:t>
      </w:r>
    </w:p>
    <w:p w14:paraId="52C7D1FB" w14:textId="77777777" w:rsidR="000D58BF" w:rsidRPr="00B67A03" w:rsidRDefault="000D58BF" w:rsidP="00B67A03">
      <w:pPr>
        <w:spacing w:after="120" w:line="240" w:lineRule="auto"/>
        <w:rPr>
          <w:bCs/>
        </w:rPr>
      </w:pPr>
      <w:r w:rsidRPr="00B67A03">
        <w:rPr>
          <w:bCs/>
        </w:rPr>
        <w:t>Represented 7 years of plenty followed by 7 years of famine.</w:t>
      </w:r>
    </w:p>
    <w:p w14:paraId="56CF7C26" w14:textId="77777777" w:rsidR="000D58BF" w:rsidRPr="00B67A03" w:rsidRDefault="000D58BF" w:rsidP="00B67A03">
      <w:pPr>
        <w:spacing w:after="120" w:line="240" w:lineRule="auto"/>
        <w:rPr>
          <w:bCs/>
        </w:rPr>
      </w:pPr>
      <w:r w:rsidRPr="00B67A03">
        <w:rPr>
          <w:bCs/>
        </w:rPr>
        <w:t xml:space="preserve">System put in place to save food from the good years to cope with the bad years.  Pharaoh’s dream were an Early Warning and so Egypt could be prepared for the 7 bad years by storing </w:t>
      </w:r>
      <w:proofErr w:type="gramStart"/>
      <w:r w:rsidRPr="00B67A03">
        <w:rPr>
          <w:bCs/>
        </w:rPr>
        <w:t>food, and</w:t>
      </w:r>
      <w:proofErr w:type="gramEnd"/>
      <w:r w:rsidRPr="00B67A03">
        <w:rPr>
          <w:bCs/>
        </w:rPr>
        <w:t xml:space="preserve"> mitigating the risks of the bad years.</w:t>
      </w:r>
    </w:p>
    <w:p w14:paraId="70DAA235" w14:textId="77777777" w:rsidR="000D58BF" w:rsidRPr="00B67A03" w:rsidRDefault="000D58BF" w:rsidP="00B67A03">
      <w:pPr>
        <w:spacing w:after="120" w:line="240" w:lineRule="auto"/>
        <w:rPr>
          <w:bCs/>
        </w:rPr>
      </w:pPr>
      <w:r w:rsidRPr="00B67A03">
        <w:rPr>
          <w:bCs/>
        </w:rPr>
        <w:t>Disaster was prevented by taking action ahead of time.</w:t>
      </w:r>
    </w:p>
    <w:p w14:paraId="25BB9C09" w14:textId="77777777" w:rsidR="00262D98" w:rsidRPr="00B67A03" w:rsidRDefault="00262D98" w:rsidP="00B67A03">
      <w:pPr>
        <w:spacing w:after="120" w:line="240" w:lineRule="auto"/>
        <w:rPr>
          <w:bCs/>
          <w:u w:val="single"/>
        </w:rPr>
      </w:pPr>
    </w:p>
    <w:p w14:paraId="0E8DB462" w14:textId="324A12D5" w:rsidR="000D58BF" w:rsidRPr="00B67A03" w:rsidRDefault="000D58BF" w:rsidP="00B67A03">
      <w:pPr>
        <w:spacing w:after="120" w:line="240" w:lineRule="auto"/>
        <w:rPr>
          <w:bCs/>
          <w:color w:val="F37021" w:themeColor="accent6"/>
        </w:rPr>
      </w:pPr>
      <w:r w:rsidRPr="00B67A03">
        <w:rPr>
          <w:bCs/>
          <w:color w:val="F37021" w:themeColor="accent6"/>
        </w:rPr>
        <w:t>Part 6</w:t>
      </w:r>
      <w:r w:rsidR="009655AD" w:rsidRPr="00B67A03">
        <w:rPr>
          <w:bCs/>
          <w:color w:val="F37021" w:themeColor="accent6"/>
        </w:rPr>
        <w:t xml:space="preserve"> – </w:t>
      </w:r>
      <w:r w:rsidRPr="00B67A03">
        <w:rPr>
          <w:bCs/>
          <w:color w:val="F37021" w:themeColor="accent6"/>
        </w:rPr>
        <w:t>World Vision project story</w:t>
      </w:r>
    </w:p>
    <w:p w14:paraId="6D4DC115" w14:textId="77777777" w:rsidR="000D58BF" w:rsidRPr="00B67A03" w:rsidRDefault="000D58BF" w:rsidP="00B67A03">
      <w:pPr>
        <w:spacing w:after="120" w:line="240" w:lineRule="auto"/>
        <w:rPr>
          <w:bCs/>
        </w:rPr>
      </w:pPr>
      <w:r w:rsidRPr="00B67A03">
        <w:rPr>
          <w:bCs/>
        </w:rPr>
        <w:t>UK Aid funded project in Uganda.</w:t>
      </w:r>
    </w:p>
    <w:p w14:paraId="5AF52648" w14:textId="77777777" w:rsidR="000D58BF" w:rsidRPr="00B67A03" w:rsidRDefault="000D58BF" w:rsidP="00B67A03">
      <w:pPr>
        <w:spacing w:after="120" w:line="240" w:lineRule="auto"/>
        <w:rPr>
          <w:bCs/>
        </w:rPr>
      </w:pPr>
      <w:r w:rsidRPr="00B67A03">
        <w:rPr>
          <w:bCs/>
        </w:rPr>
        <w:t>Weather forecasts translated into 22 local languages, and simplified, to provide essential information for poor farmers.  Also provided advice on what to do in response to the forecasts.</w:t>
      </w:r>
    </w:p>
    <w:p w14:paraId="09CA887A" w14:textId="77777777" w:rsidR="000D58BF" w:rsidRPr="00B67A03" w:rsidRDefault="000D58BF" w:rsidP="00B67A03">
      <w:pPr>
        <w:spacing w:after="120" w:line="240" w:lineRule="auto"/>
        <w:rPr>
          <w:bCs/>
        </w:rPr>
      </w:pPr>
      <w:r w:rsidRPr="00B67A03">
        <w:rPr>
          <w:bCs/>
        </w:rPr>
        <w:t>This information has helped over 160,000 farmers to be better prepared and more resilient to climate change and the greater unpredictability of the weather.</w:t>
      </w:r>
    </w:p>
    <w:p w14:paraId="0D70D2F2" w14:textId="77777777" w:rsidR="00262D98" w:rsidRPr="00B67A03" w:rsidRDefault="00262D98" w:rsidP="00B67A03">
      <w:pPr>
        <w:spacing w:after="120" w:line="240" w:lineRule="auto"/>
        <w:rPr>
          <w:bCs/>
          <w:u w:val="single"/>
        </w:rPr>
      </w:pPr>
    </w:p>
    <w:p w14:paraId="39E26E83" w14:textId="0085AEC9" w:rsidR="000D58BF" w:rsidRPr="00B67A03" w:rsidRDefault="000D58BF" w:rsidP="00B67A03">
      <w:pPr>
        <w:spacing w:after="120" w:line="240" w:lineRule="auto"/>
        <w:rPr>
          <w:bCs/>
          <w:color w:val="F37021" w:themeColor="accent6"/>
        </w:rPr>
      </w:pPr>
      <w:r w:rsidRPr="00B67A03">
        <w:rPr>
          <w:bCs/>
          <w:color w:val="F37021" w:themeColor="accent6"/>
        </w:rPr>
        <w:t>Part 7</w:t>
      </w:r>
      <w:r w:rsidR="009655AD" w:rsidRPr="00B67A03">
        <w:rPr>
          <w:bCs/>
          <w:color w:val="F37021" w:themeColor="accent6"/>
        </w:rPr>
        <w:t xml:space="preserve"> –</w:t>
      </w:r>
      <w:r w:rsidRPr="00B67A03">
        <w:rPr>
          <w:bCs/>
          <w:color w:val="F37021" w:themeColor="accent6"/>
        </w:rPr>
        <w:t xml:space="preserve"> Conclusion</w:t>
      </w:r>
    </w:p>
    <w:p w14:paraId="76CBAA68" w14:textId="30850553" w:rsidR="000D58BF" w:rsidRPr="00B67A03" w:rsidRDefault="000D58BF" w:rsidP="00B67A03">
      <w:pPr>
        <w:pStyle w:val="ListParagraph"/>
        <w:numPr>
          <w:ilvl w:val="0"/>
          <w:numId w:val="23"/>
        </w:numPr>
        <w:spacing w:after="120" w:line="240" w:lineRule="auto"/>
      </w:pPr>
      <w:r w:rsidRPr="00B67A03">
        <w:t>Disasters aren’t a punishment from God.</w:t>
      </w:r>
    </w:p>
    <w:p w14:paraId="2BA72A16" w14:textId="511138FC" w:rsidR="000D58BF" w:rsidRPr="00B67A03" w:rsidRDefault="000D58BF" w:rsidP="00B67A03">
      <w:pPr>
        <w:pStyle w:val="ListParagraph"/>
        <w:numPr>
          <w:ilvl w:val="0"/>
          <w:numId w:val="23"/>
        </w:numPr>
        <w:spacing w:after="120" w:line="240" w:lineRule="auto"/>
      </w:pPr>
      <w:r w:rsidRPr="00B67A03">
        <w:t>We can help people to be less vulnerable to natural hazards.</w:t>
      </w:r>
    </w:p>
    <w:p w14:paraId="5BE12704" w14:textId="4E3DABF7" w:rsidR="000D58BF" w:rsidRPr="00B67A03" w:rsidRDefault="000D58BF" w:rsidP="00B67A03">
      <w:pPr>
        <w:pStyle w:val="ListParagraph"/>
        <w:numPr>
          <w:ilvl w:val="0"/>
          <w:numId w:val="23"/>
        </w:numPr>
        <w:spacing w:after="120" w:line="240" w:lineRule="auto"/>
      </w:pPr>
      <w:r w:rsidRPr="00B67A03">
        <w:lastRenderedPageBreak/>
        <w:t>Action on climate change will help to make the poorest less vulnerable.</w:t>
      </w:r>
    </w:p>
    <w:p w14:paraId="655D2C61" w14:textId="01229809" w:rsidR="000D58BF" w:rsidRPr="00B67A03" w:rsidRDefault="000D58BF" w:rsidP="00B67A03">
      <w:pPr>
        <w:pStyle w:val="ListParagraph"/>
        <w:numPr>
          <w:ilvl w:val="0"/>
          <w:numId w:val="23"/>
        </w:numPr>
        <w:spacing w:after="120" w:line="240" w:lineRule="auto"/>
        <w:rPr>
          <w:bCs/>
        </w:rPr>
      </w:pPr>
      <w:r w:rsidRPr="00B67A03">
        <w:rPr>
          <w:bCs/>
        </w:rPr>
        <w:t>Pray for poor farmers, that they will have better access to information to help them make better decisions.</w:t>
      </w:r>
    </w:p>
    <w:p w14:paraId="571B0922" w14:textId="2F975D3D" w:rsidR="00AF3282" w:rsidRPr="00B67A03" w:rsidRDefault="000D58BF" w:rsidP="3437403C">
      <w:pPr>
        <w:pStyle w:val="ListParagraph"/>
        <w:numPr>
          <w:ilvl w:val="0"/>
          <w:numId w:val="23"/>
        </w:numPr>
        <w:spacing w:after="120" w:line="240" w:lineRule="auto"/>
      </w:pPr>
      <w:r>
        <w:t>Pray for people rebuilding after disasters, that they can be more resilient to similar events in the future.</w:t>
      </w:r>
    </w:p>
    <w:p w14:paraId="35E2DC9A" w14:textId="77777777" w:rsidR="00AA6A88" w:rsidRPr="00AA6A88" w:rsidRDefault="00AA6A88" w:rsidP="00AA6A88">
      <w:pPr>
        <w:spacing w:after="120" w:line="240" w:lineRule="auto"/>
        <w:ind w:left="360"/>
        <w:rPr>
          <w:rFonts w:ascii="Gill Sans MT" w:eastAsia="Gill Sans MT" w:hAnsi="Gill Sans MT" w:cs="Majalla UI"/>
        </w:rPr>
      </w:pPr>
    </w:p>
    <w:p w14:paraId="5B35CAA6" w14:textId="77777777" w:rsidR="00AA6A88" w:rsidRPr="00AA6A88" w:rsidRDefault="00AA6A88" w:rsidP="00AA6A88">
      <w:pPr>
        <w:spacing w:after="120" w:line="240" w:lineRule="auto"/>
        <w:ind w:left="360"/>
        <w:rPr>
          <w:rFonts w:eastAsia="Gill Sans MT" w:cs="Gill Sans MT"/>
          <w:b/>
          <w:bCs/>
          <w:u w:val="single"/>
        </w:rPr>
      </w:pPr>
      <w:r w:rsidRPr="00AA6A88">
        <w:rPr>
          <w:rFonts w:eastAsia="Gill Sans MT" w:cs="Gill Sans MT"/>
          <w:b/>
          <w:bCs/>
          <w:u w:val="single"/>
        </w:rPr>
        <w:t>Speaker notes – More about World Vision</w:t>
      </w:r>
    </w:p>
    <w:p w14:paraId="39AC1FD1" w14:textId="77777777" w:rsidR="00AA6A88" w:rsidRPr="00AA6A88" w:rsidRDefault="00AA6A88" w:rsidP="00AA6A88">
      <w:pPr>
        <w:spacing w:after="120" w:line="240" w:lineRule="auto"/>
        <w:ind w:left="360"/>
        <w:rPr>
          <w:rFonts w:ascii="Gill Sans MT" w:eastAsia="Gill Sans MT" w:hAnsi="Gill Sans MT" w:cs="Gill Sans MT"/>
          <w:b/>
          <w:bCs/>
          <w:color w:val="000000" w:themeColor="text1"/>
        </w:rPr>
      </w:pPr>
    </w:p>
    <w:p w14:paraId="1B4D62C7" w14:textId="77777777" w:rsidR="00AA6A88" w:rsidRPr="00AA6A88" w:rsidRDefault="00AA6A88" w:rsidP="00AA6A88">
      <w:pPr>
        <w:spacing w:after="120" w:line="240" w:lineRule="auto"/>
        <w:ind w:left="360"/>
        <w:rPr>
          <w:rFonts w:ascii="Gill Sans MT" w:eastAsia="Gill Sans MT" w:hAnsi="Gill Sans MT" w:cs="Gill Sans MT"/>
          <w:b/>
          <w:bCs/>
          <w:color w:val="000000" w:themeColor="text1"/>
        </w:rPr>
      </w:pPr>
      <w:r w:rsidRPr="00AA6A88">
        <w:rPr>
          <w:rFonts w:ascii="Gill Sans MT" w:eastAsia="Gill Sans MT" w:hAnsi="Gill Sans MT" w:cs="Gill Sans MT"/>
          <w:b/>
          <w:bCs/>
          <w:color w:val="000000" w:themeColor="text1"/>
        </w:rPr>
        <w:t xml:space="preserve">At World Vision, our focus is on helping the most vulnerable children overcome poverty and experience fullness of life. We help children of all backgrounds, even in the most dangerous places, inspired by our Christian faith. </w:t>
      </w:r>
    </w:p>
    <w:p w14:paraId="02D33B92" w14:textId="77777777" w:rsidR="00AA6A88" w:rsidRPr="00AA6A88" w:rsidRDefault="00AA6A88" w:rsidP="00AA6A88">
      <w:pPr>
        <w:spacing w:after="120" w:line="240" w:lineRule="auto"/>
        <w:ind w:left="360"/>
        <w:rPr>
          <w:rFonts w:ascii="Gill Sans MT" w:eastAsia="Gill Sans MT" w:hAnsi="Gill Sans MT" w:cs="Gill Sans MT"/>
          <w:color w:val="000000" w:themeColor="text1"/>
        </w:rPr>
      </w:pPr>
      <w:r w:rsidRPr="00AA6A88">
        <w:rPr>
          <w:rFonts w:ascii="Gill Sans MT" w:eastAsia="Gill Sans MT" w:hAnsi="Gill Sans MT" w:cs="Gill Sans MT"/>
          <w:color w:val="000000" w:themeColor="text1"/>
        </w:rPr>
        <w:t>World Vision has over 70 years of experience working with communities, donors, partners, and governments to create opportunities for better futures for vulnerable children … even in the toughest places.</w:t>
      </w:r>
    </w:p>
    <w:p w14:paraId="7CA10A41" w14:textId="77777777" w:rsidR="00AA6A88" w:rsidRPr="00AA6A88" w:rsidRDefault="00AA6A88" w:rsidP="00AA6A88">
      <w:pPr>
        <w:spacing w:after="120" w:line="240" w:lineRule="auto"/>
        <w:ind w:left="360"/>
        <w:rPr>
          <w:rFonts w:ascii="Gill Sans MT" w:eastAsia="Gill Sans MT" w:hAnsi="Gill Sans MT" w:cs="Gill Sans MT"/>
          <w:color w:val="000000" w:themeColor="text1"/>
        </w:rPr>
      </w:pPr>
      <w:r w:rsidRPr="00AA6A88">
        <w:rPr>
          <w:rFonts w:ascii="Gill Sans MT" w:eastAsia="Gill Sans MT" w:hAnsi="Gill Sans MT" w:cs="Gill Sans MT"/>
          <w:color w:val="000000" w:themeColor="text1"/>
        </w:rPr>
        <w:t>We tackle poverty at its roots. Our integrated approach includes water, healthcare, education, child protection, and income generation, so every child can grow into who God created them to be.</w:t>
      </w:r>
    </w:p>
    <w:p w14:paraId="491364FD" w14:textId="77777777" w:rsidR="00AA6A88" w:rsidRPr="00AA6A88" w:rsidRDefault="00AA6A88" w:rsidP="00AA6A88">
      <w:pPr>
        <w:spacing w:after="120" w:line="240" w:lineRule="auto"/>
        <w:ind w:left="360"/>
        <w:rPr>
          <w:rFonts w:ascii="Gill Sans MT" w:eastAsia="Gill Sans MT" w:hAnsi="Gill Sans MT" w:cs="Gill Sans MT"/>
          <w:color w:val="000000" w:themeColor="text1"/>
        </w:rPr>
      </w:pPr>
      <w:r w:rsidRPr="00AA6A88">
        <w:rPr>
          <w:rFonts w:ascii="Gill Sans MT" w:eastAsia="Gill Sans MT" w:hAnsi="Gill Sans MT" w:cs="Gill Sans MT"/>
          <w:color w:val="000000" w:themeColor="text1"/>
        </w:rPr>
        <w:t>If you would like to learn more about World Vision’s work and how you and your church community can join us, please get in touch –</w:t>
      </w:r>
    </w:p>
    <w:p w14:paraId="081614C1" w14:textId="77777777" w:rsidR="00AA6A88" w:rsidRPr="00AA6A88" w:rsidRDefault="00AA6A88" w:rsidP="00AA6A88">
      <w:pPr>
        <w:spacing w:after="120" w:line="240" w:lineRule="auto"/>
        <w:ind w:left="360"/>
        <w:rPr>
          <w:rFonts w:ascii="Gill Sans MT" w:eastAsia="Gill Sans MT" w:hAnsi="Gill Sans MT" w:cs="Gill Sans MT"/>
          <w:color w:val="000000" w:themeColor="text1"/>
        </w:rPr>
      </w:pPr>
    </w:p>
    <w:p w14:paraId="5226F798" w14:textId="77777777" w:rsidR="00AA6A88" w:rsidRPr="00AA6A88" w:rsidRDefault="00AA6A88" w:rsidP="00AA6A88">
      <w:pPr>
        <w:spacing w:after="120" w:line="240" w:lineRule="auto"/>
        <w:ind w:left="360"/>
        <w:rPr>
          <w:rFonts w:ascii="Gill Sans MT" w:eastAsia="Gill Sans MT" w:hAnsi="Gill Sans MT" w:cs="Gill Sans MT"/>
          <w:color w:val="000000" w:themeColor="text1"/>
        </w:rPr>
      </w:pPr>
      <w:r w:rsidRPr="00AA6A88">
        <w:rPr>
          <w:rFonts w:ascii="Gill Sans MT" w:eastAsia="Gill Sans MT" w:hAnsi="Gill Sans MT" w:cs="Gill Sans MT"/>
          <w:color w:val="000000" w:themeColor="text1"/>
        </w:rPr>
        <w:t xml:space="preserve">Email our Churches team: </w:t>
      </w:r>
      <w:hyperlink r:id="rId11" w:history="1">
        <w:r w:rsidRPr="00AA6A88">
          <w:rPr>
            <w:rStyle w:val="Hyperlink"/>
            <w:rFonts w:ascii="Gill Sans MT" w:eastAsia="Gill Sans MT" w:hAnsi="Gill Sans MT" w:cs="Gill Sans MT"/>
          </w:rPr>
          <w:t>churches@worldvision.org.uk</w:t>
        </w:r>
      </w:hyperlink>
      <w:r w:rsidRPr="00AA6A88">
        <w:rPr>
          <w:rFonts w:ascii="Gill Sans MT" w:eastAsia="Gill Sans MT" w:hAnsi="Gill Sans MT" w:cs="Gill Sans MT"/>
          <w:color w:val="000000" w:themeColor="text1"/>
        </w:rPr>
        <w:t xml:space="preserve"> </w:t>
      </w:r>
    </w:p>
    <w:p w14:paraId="3BF566FF" w14:textId="77777777" w:rsidR="00AA6A88" w:rsidRPr="00AA6A88" w:rsidRDefault="00AA6A88" w:rsidP="00AA6A88">
      <w:pPr>
        <w:spacing w:after="120" w:line="240" w:lineRule="auto"/>
        <w:ind w:left="360"/>
        <w:rPr>
          <w:rFonts w:ascii="Gill Sans MT" w:eastAsia="Gill Sans MT" w:hAnsi="Gill Sans MT" w:cs="Gill Sans MT"/>
          <w:color w:val="000000" w:themeColor="text1"/>
        </w:rPr>
      </w:pPr>
      <w:r>
        <w:t xml:space="preserve">Visit: </w:t>
      </w:r>
      <w:hyperlink r:id="rId12">
        <w:r w:rsidRPr="00AA6A88">
          <w:rPr>
            <w:rStyle w:val="Hyperlink"/>
            <w:rFonts w:ascii="Gill Sans MT" w:eastAsia="Gill Sans MT" w:hAnsi="Gill Sans MT" w:cs="Gill Sans MT"/>
            <w:color w:val="000000" w:themeColor="text1"/>
          </w:rPr>
          <w:t>worldvision.org.uk/get-involved/resources/</w:t>
        </w:r>
      </w:hyperlink>
    </w:p>
    <w:p w14:paraId="507D2A3D" w14:textId="77777777" w:rsidR="00AA6A88" w:rsidRPr="00AA6A88" w:rsidRDefault="00AA6A88" w:rsidP="00AA6A88">
      <w:pPr>
        <w:spacing w:after="120" w:line="240" w:lineRule="auto"/>
        <w:ind w:left="360"/>
        <w:rPr>
          <w:rFonts w:ascii="Gill Sans MT" w:eastAsia="Gill Sans MT" w:hAnsi="Gill Sans MT" w:cs="Gill Sans MT"/>
          <w:color w:val="000000" w:themeColor="text1"/>
        </w:rPr>
      </w:pPr>
      <w:r w:rsidRPr="00AA6A88">
        <w:rPr>
          <w:rFonts w:ascii="Gill Sans MT" w:eastAsia="Gill Sans MT" w:hAnsi="Gill Sans MT" w:cs="Gill Sans MT"/>
          <w:color w:val="000000" w:themeColor="text1"/>
        </w:rPr>
        <w:t>Join us in prayer:</w:t>
      </w:r>
      <w:r>
        <w:t xml:space="preserve"> </w:t>
      </w:r>
      <w:hyperlink r:id="rId13">
        <w:r w:rsidRPr="00AA6A88">
          <w:rPr>
            <w:rStyle w:val="Hyperlink"/>
            <w:rFonts w:ascii="Gill Sans MT" w:eastAsia="Gill Sans MT" w:hAnsi="Gill Sans MT" w:cs="Gill Sans MT"/>
            <w:color w:val="000000" w:themeColor="text1"/>
          </w:rPr>
          <w:t>worldvision.org.uk/get-involved/resources/pray-together/</w:t>
        </w:r>
      </w:hyperlink>
    </w:p>
    <w:p w14:paraId="52EDF80A" w14:textId="74BC3A9C" w:rsidR="3437403C" w:rsidRDefault="3437403C" w:rsidP="3437403C">
      <w:pPr>
        <w:spacing w:after="120" w:line="240" w:lineRule="auto"/>
        <w:rPr>
          <w:rFonts w:ascii="Gill Sans MT" w:eastAsia="Gill Sans MT" w:hAnsi="Gill Sans MT" w:cs="Majalla UI"/>
        </w:rPr>
      </w:pPr>
    </w:p>
    <w:p w14:paraId="69D01ADF" w14:textId="1CB8B235" w:rsidR="3437403C" w:rsidRDefault="3437403C" w:rsidP="3437403C">
      <w:pPr>
        <w:spacing w:after="120" w:line="240" w:lineRule="auto"/>
      </w:pPr>
    </w:p>
    <w:sectPr w:rsidR="3437403C" w:rsidSect="00D66759">
      <w:headerReference w:type="even" r:id="rId14"/>
      <w:headerReference w:type="default" r:id="rId15"/>
      <w:footerReference w:type="even" r:id="rId16"/>
      <w:footerReference w:type="default" r:id="rId17"/>
      <w:headerReference w:type="first" r:id="rId18"/>
      <w:footerReference w:type="first" r:id="rId19"/>
      <w:pgSz w:w="11900" w:h="16840"/>
      <w:pgMar w:top="1568" w:right="1418" w:bottom="1349" w:left="1418" w:header="720" w:footer="31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5FFC9" w14:textId="77777777" w:rsidR="000F46B8" w:rsidRDefault="000F46B8">
      <w:r>
        <w:separator/>
      </w:r>
    </w:p>
  </w:endnote>
  <w:endnote w:type="continuationSeparator" w:id="0">
    <w:p w14:paraId="6AD86544" w14:textId="77777777" w:rsidR="000F46B8" w:rsidRDefault="000F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ajalla UI">
    <w:altName w:val="Sakkal Majalla"/>
    <w:panose1 w:val="020B0604020202020204"/>
    <w:charset w:val="00"/>
    <w:family w:val="roman"/>
    <w:notTrueType/>
    <w:pitch w:val="default"/>
  </w:font>
  <w:font w:name="Helvetica Neue Light">
    <w:altName w:val="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swiss"/>
    <w:pitch w:val="variable"/>
    <w:sig w:usb0="E0002AFF" w:usb1="C000ACFF" w:usb2="00000009" w:usb3="00000000" w:csb0="000001FF" w:csb1="00000000"/>
  </w:font>
  <w:font w:name="STZhongsong">
    <w:panose1 w:val="02010600040101010101"/>
    <w:charset w:val="86"/>
    <w:family w:val="auto"/>
    <w:pitch w:val="variable"/>
    <w:sig w:usb0="00000287" w:usb1="080F0000" w:usb2="00000010" w:usb3="00000000" w:csb0="0004009F" w:csb1="00000000"/>
  </w:font>
  <w:font w:name="LTTetria Bold">
    <w:altName w:val="Cambria"/>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pitch w:val="default"/>
    <w:sig w:usb0="00000003" w:usb1="00000000" w:usb2="00000000" w:usb3="00000000" w:csb0="00000001" w:csb1="00000000"/>
  </w:font>
  <w:font w:name="Gill Sans Std Light">
    <w:panose1 w:val="020B0604020202020204"/>
    <w:charset w:val="00"/>
    <w:family w:val="swiss"/>
    <w:notTrueType/>
    <w:pitch w:val="variable"/>
    <w:sig w:usb0="800000AF" w:usb1="4000204A" w:usb2="00000000" w:usb3="00000000" w:csb0="00000001" w:csb1="00000000"/>
  </w:font>
  <w:font w:name="Gill Sans">
    <w:altName w:val="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085F1" w14:textId="77777777" w:rsidR="00745562" w:rsidRDefault="00745562" w:rsidP="00DC19B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CF2EFD" w14:textId="77777777" w:rsidR="00745562" w:rsidRDefault="00745562" w:rsidP="00317242">
    <w:pPr>
      <w:pStyle w:val="FreeForm"/>
      <w:ind w:right="360"/>
      <w:jc w:val="right"/>
    </w:pPr>
    <w:r>
      <w:rPr>
        <w:rFonts w:ascii="Gill Sans Std Light" w:eastAsia="Gill Sans Std Light" w:hAnsi="Gill Sans Std Light" w:cs="Gill Sans Std Light"/>
        <w:color w:val="7A7A7A"/>
        <w:sz w:val="14"/>
        <w:szCs w:val="14"/>
      </w:rPr>
      <w:t>December 29, 2016</w:t>
    </w:r>
    <w:r>
      <w:rPr>
        <w:rFonts w:ascii="Gill Sans Std Light" w:eastAsia="Gill Sans Std Light" w:hAnsi="Gill Sans Std Light" w:cs="Gill Sans Std Light"/>
        <w:color w:val="7A7A7A"/>
        <w:sz w:val="14"/>
        <w:szCs w:val="14"/>
      </w:rPr>
      <w:tab/>
    </w:r>
    <w:r>
      <w:rPr>
        <w:rFonts w:ascii="Gill Sans Std Light" w:eastAsia="Gill Sans Std Light" w:hAnsi="Gill Sans Std Light" w:cs="Gill Sans Std Light"/>
        <w:color w:val="7A7A7A"/>
        <w:sz w:val="14"/>
        <w:szCs w:val="14"/>
      </w:rPr>
      <w:tab/>
    </w:r>
  </w:p>
  <w:p w14:paraId="164A81D8" w14:textId="77777777" w:rsidR="00745562" w:rsidRDefault="00745562" w:rsidP="00317242">
    <w:pPr>
      <w:pStyle w:val="FreeForm"/>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590D0" w14:textId="77777777" w:rsidR="00745562" w:rsidRPr="0010494D" w:rsidRDefault="00745562" w:rsidP="00F77309">
    <w:pPr>
      <w:pStyle w:val="FreeForm"/>
      <w:ind w:left="-2070" w:right="360"/>
      <w:rPr>
        <w:rFonts w:ascii="Gill Sans MT" w:hAnsi="Gill Sans MT"/>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4F8BD" w14:textId="77777777" w:rsidR="009E12FE" w:rsidRDefault="009E12FE" w:rsidP="00E470BC">
    <w:pPr>
      <w:pStyle w:val="BasicParagraph"/>
      <w:suppressAutoHyphens/>
      <w:jc w:val="center"/>
      <w:rPr>
        <w:rFonts w:ascii="Gill Sans" w:hAnsi="Gill Sans" w:cs="Gill Sans"/>
        <w:sz w:val="16"/>
        <w:szCs w:val="16"/>
      </w:rPr>
    </w:pPr>
  </w:p>
  <w:p w14:paraId="0985FCAE" w14:textId="13BBE460" w:rsidR="009C63AC" w:rsidRPr="00E470BC" w:rsidRDefault="00E470BC" w:rsidP="00E470BC">
    <w:pPr>
      <w:pStyle w:val="BasicParagraph"/>
      <w:suppressAutoHyphens/>
      <w:jc w:val="center"/>
      <w:rPr>
        <w:rFonts w:ascii="Gill Sans" w:hAnsi="Gill Sans" w:cs="Gill Sans"/>
        <w:sz w:val="16"/>
        <w:szCs w:val="16"/>
      </w:rPr>
    </w:pPr>
    <w:r w:rsidRPr="00E470BC">
      <w:rPr>
        <w:rFonts w:ascii="Gill Sans" w:hAnsi="Gill Sans" w:cs="Gill Sans"/>
        <w:sz w:val="16"/>
        <w:szCs w:val="16"/>
      </w:rPr>
      <w:t xml:space="preserve">World Vision UK is a registered charity no: 285908, a company limited by guarantee and registered in England no: 1675552. </w:t>
    </w:r>
    <w:r w:rsidRPr="00E470BC">
      <w:rPr>
        <w:rFonts w:ascii="Gill Sans" w:hAnsi="Gill Sans" w:cs="Gill Sans"/>
        <w:sz w:val="16"/>
        <w:szCs w:val="16"/>
      </w:rPr>
      <w:br/>
      <w:t>Registered office: World Vision House, Opal Drive, Fox Milne, Milton Keynes, MK15 0ZR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A48F7" w14:textId="77777777" w:rsidR="000F46B8" w:rsidRDefault="000F46B8">
      <w:r>
        <w:separator/>
      </w:r>
    </w:p>
  </w:footnote>
  <w:footnote w:type="continuationSeparator" w:id="0">
    <w:p w14:paraId="74F51D0E" w14:textId="77777777" w:rsidR="000F46B8" w:rsidRDefault="000F4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D3172" w14:textId="77777777" w:rsidR="00745562" w:rsidRDefault="00745562">
    <w:pPr>
      <w:pStyle w:val="HeaderFooterA"/>
      <w:tabs>
        <w:tab w:val="clear" w:pos="7200"/>
        <w:tab w:val="right" w:pos="7180"/>
      </w:tabs>
    </w:pPr>
    <w:r>
      <w:rPr>
        <w:rFonts w:ascii="Arial Unicode MS" w:hAnsi="Arial Unicode MS"/>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0B80D" w14:textId="77777777" w:rsidR="00745562" w:rsidRPr="0009087E" w:rsidRDefault="00BA26C0" w:rsidP="0009087E">
    <w:pPr>
      <w:pStyle w:val="Header"/>
    </w:pPr>
    <w:r>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8D04D" w14:textId="597509D6" w:rsidR="00414CFC" w:rsidRDefault="00D66759" w:rsidP="00023EC2">
    <w:pPr>
      <w:pStyle w:val="Header"/>
    </w:pPr>
    <w:r w:rsidRPr="00566F7E">
      <w:rPr>
        <w:noProof/>
      </w:rPr>
      <mc:AlternateContent>
        <mc:Choice Requires="wpg">
          <w:drawing>
            <wp:anchor distT="0" distB="0" distL="114300" distR="114300" simplePos="0" relativeHeight="251660288" behindDoc="0" locked="0" layoutInCell="1" allowOverlap="1" wp14:anchorId="242F2C41" wp14:editId="462D7883">
              <wp:simplePos x="0" y="0"/>
              <wp:positionH relativeFrom="column">
                <wp:posOffset>3371215</wp:posOffset>
              </wp:positionH>
              <wp:positionV relativeFrom="paragraph">
                <wp:posOffset>-247015</wp:posOffset>
              </wp:positionV>
              <wp:extent cx="3085465" cy="503555"/>
              <wp:effectExtent l="0" t="0" r="635" b="4445"/>
              <wp:wrapSquare wrapText="bothSides"/>
              <wp:docPr id="1" name="Group 9"/>
              <wp:cNvGraphicFramePr xmlns:a="http://schemas.openxmlformats.org/drawingml/2006/main"/>
              <a:graphic xmlns:a="http://schemas.openxmlformats.org/drawingml/2006/main">
                <a:graphicData uri="http://schemas.microsoft.com/office/word/2010/wordprocessingGroup">
                  <wpg:wgp>
                    <wpg:cNvGrpSpPr/>
                    <wpg:grpSpPr>
                      <a:xfrm>
                        <a:off x="0" y="0"/>
                        <a:ext cx="3085465" cy="503555"/>
                        <a:chOff x="0" y="0"/>
                        <a:chExt cx="3085523" cy="503918"/>
                      </a:xfrm>
                    </wpg:grpSpPr>
                    <pic:pic xmlns:pic="http://schemas.openxmlformats.org/drawingml/2006/picture">
                      <pic:nvPicPr>
                        <pic:cNvPr id="2" name="Picture 2" descr="Logo&#10;&#10;Description automatically generated"/>
                        <pic:cNvPicPr>
                          <a:picLocks noChangeAspect="1"/>
                        </pic:cNvPicPr>
                      </pic:nvPicPr>
                      <pic:blipFill>
                        <a:blip r:embed="rId1"/>
                        <a:stretch>
                          <a:fillRect/>
                        </a:stretch>
                      </pic:blipFill>
                      <pic:spPr>
                        <a:xfrm>
                          <a:off x="1817072" y="0"/>
                          <a:ext cx="1268451" cy="503918"/>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b="22182"/>
                        <a:stretch/>
                      </pic:blipFill>
                      <pic:spPr>
                        <a:xfrm>
                          <a:off x="0" y="66042"/>
                          <a:ext cx="1551057" cy="362373"/>
                        </a:xfrm>
                        <a:prstGeom prst="rect">
                          <a:avLst/>
                        </a:prstGeom>
                      </pic:spPr>
                    </pic:pic>
                    <wps:wsp>
                      <wps:cNvPr id="5" name="Straight Connector 5"/>
                      <wps:cNvCnPr>
                        <a:cxnSpLocks/>
                      </wps:cNvCnPr>
                      <wps:spPr>
                        <a:xfrm>
                          <a:off x="1717317" y="770"/>
                          <a:ext cx="0" cy="45966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94A315" id="Group 9" o:spid="_x0000_s1026" style="position:absolute;margin-left:265.45pt;margin-top:-19.45pt;width:242.95pt;height:39.65pt;z-index:251660288;mso-width-relative:margin;mso-height-relative:margin" coordsize="30855,503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JBQUJR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&#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G99D30OI/aU4jXVtWXA8l+&#13;&#10;aHJeBsz8QcQT2XWMdqeOsOsUY+W+W46NiG7jNFxl2GRtGi2SC7sd2B1as6KCK7dpADUkcv8AL/J3&#13;&#10;P3J278z8z7vsHJHKfJGwXdo3bdtouuv5rP5q+5Fls2ZVRkMFeCFjIK1aBkVWnVijggjjhjjjaAOt&#13;&#10;wAAAAAXrvynXskv3/Y8D7pPlHp7v6kablp3eHuibFQVYtv3PFyvq3efshQtxrDNrulXmSVdX72vW&#13;&#10;xnIZcixIv3dRlsgDYl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tOrazvOs7Bpe6a/hds1DbMLk9b2jV9kxlL&#13;&#10;Na/sev5qlNjsxg85h8jDYx+UxOUx9iSCxXnjfFNE9zHtVqqgAKIHkr+S0h37zLy+w+OHkhqfCHhR&#13;&#10;t3fs1jWNkwWy8gcu8XZq3bsSZDjzRcS6xiMHuGls6Ndjcpls/UyGPrzJBYhyElb8TbAFkD26vYS9&#13;&#10;uH21VxO08R8Qt5J5wxzYZP8AxYXnJ+N37k6ldjYnW1pqPxmP1LjRzXuka2XX8Zj70kEixWLNhERQ&#13;&#10;ATOg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10;&#10;Description automatically generated" style="position:absolute;left:18170;width:12685;height:5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">
                <v:imagedata r:id="rId3" o:title="Logo&#10;&#10;Description automatically generated"/>
              </v:shape>
              <v:shape id="Picture 4" o:spid="_x0000_s1028" type="#_x0000_t75" style="position:absolute;top:660;width:15510;height:3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">
                <v:imagedata r:id="rId4" o:title="" cropbottom="14537f"/>
              </v:shape>
              <v:line id="Straight Connector 5" o:spid="_x0000_s1029" style="position:absolute;visibility:visible;mso-wrap-style:square" from="17173,7" to="17173,4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" strokecolor="#00605c [3044]">
                <o:lock v:ext="edit" shapetype="f"/>
              </v:line>
              <w10:wrap type="square"/>
            </v:group>
          </w:pict>
        </mc:Fallback>
      </mc:AlternateContent>
    </w:r>
    <w:r w:rsidR="00E470BC">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4293"/>
    <w:multiLevelType w:val="hybridMultilevel"/>
    <w:tmpl w:val="98B4D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A2C0B"/>
    <w:multiLevelType w:val="hybridMultilevel"/>
    <w:tmpl w:val="0A56D3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7E66D1"/>
    <w:multiLevelType w:val="hybridMultilevel"/>
    <w:tmpl w:val="98B4DB1E"/>
    <w:lvl w:ilvl="0" w:tplc="3F5E8B24">
      <w:start w:val="1"/>
      <w:numFmt w:val="decimal"/>
      <w:lvlText w:val="%1."/>
      <w:lvlJc w:val="left"/>
      <w:pPr>
        <w:ind w:left="720" w:hanging="360"/>
      </w:pPr>
    </w:lvl>
    <w:lvl w:ilvl="1" w:tplc="8FAC5DE4">
      <w:start w:val="1"/>
      <w:numFmt w:val="lowerLetter"/>
      <w:lvlText w:val="%2."/>
      <w:lvlJc w:val="left"/>
      <w:pPr>
        <w:ind w:left="1440" w:hanging="360"/>
      </w:pPr>
    </w:lvl>
    <w:lvl w:ilvl="2" w:tplc="5ADE57A4">
      <w:start w:val="1"/>
      <w:numFmt w:val="lowerRoman"/>
      <w:lvlText w:val="%3."/>
      <w:lvlJc w:val="right"/>
      <w:pPr>
        <w:ind w:left="2160" w:hanging="180"/>
      </w:pPr>
    </w:lvl>
    <w:lvl w:ilvl="3" w:tplc="8C0E8278">
      <w:start w:val="1"/>
      <w:numFmt w:val="decimal"/>
      <w:lvlText w:val="%4."/>
      <w:lvlJc w:val="left"/>
      <w:pPr>
        <w:ind w:left="2880" w:hanging="360"/>
      </w:pPr>
    </w:lvl>
    <w:lvl w:ilvl="4" w:tplc="AF6E9CDA">
      <w:start w:val="1"/>
      <w:numFmt w:val="lowerLetter"/>
      <w:lvlText w:val="%5."/>
      <w:lvlJc w:val="left"/>
      <w:pPr>
        <w:ind w:left="3600" w:hanging="360"/>
      </w:pPr>
    </w:lvl>
    <w:lvl w:ilvl="5" w:tplc="EDD8FE9E">
      <w:start w:val="1"/>
      <w:numFmt w:val="lowerRoman"/>
      <w:lvlText w:val="%6."/>
      <w:lvlJc w:val="right"/>
      <w:pPr>
        <w:ind w:left="4320" w:hanging="180"/>
      </w:pPr>
    </w:lvl>
    <w:lvl w:ilvl="6" w:tplc="AB1AB50E">
      <w:start w:val="1"/>
      <w:numFmt w:val="decimal"/>
      <w:lvlText w:val="%7."/>
      <w:lvlJc w:val="left"/>
      <w:pPr>
        <w:ind w:left="5040" w:hanging="360"/>
      </w:pPr>
    </w:lvl>
    <w:lvl w:ilvl="7" w:tplc="4F2A769C">
      <w:start w:val="1"/>
      <w:numFmt w:val="lowerLetter"/>
      <w:lvlText w:val="%8."/>
      <w:lvlJc w:val="left"/>
      <w:pPr>
        <w:ind w:left="5760" w:hanging="360"/>
      </w:pPr>
    </w:lvl>
    <w:lvl w:ilvl="8" w:tplc="9B128908">
      <w:start w:val="1"/>
      <w:numFmt w:val="lowerRoman"/>
      <w:lvlText w:val="%9."/>
      <w:lvlJc w:val="right"/>
      <w:pPr>
        <w:ind w:left="6480" w:hanging="180"/>
      </w:pPr>
    </w:lvl>
  </w:abstractNum>
  <w:abstractNum w:abstractNumId="3" w15:restartNumberingAfterBreak="0">
    <w:nsid w:val="058020EE"/>
    <w:multiLevelType w:val="hybridMultilevel"/>
    <w:tmpl w:val="8A882E8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BD2B11"/>
    <w:multiLevelType w:val="hybridMultilevel"/>
    <w:tmpl w:val="B0E84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15:restartNumberingAfterBreak="0">
    <w:nsid w:val="07F877DF"/>
    <w:multiLevelType w:val="hybridMultilevel"/>
    <w:tmpl w:val="CB2CE1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1848EB"/>
    <w:multiLevelType w:val="hybridMultilevel"/>
    <w:tmpl w:val="4E84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8645A"/>
    <w:multiLevelType w:val="hybridMultilevel"/>
    <w:tmpl w:val="2D4C09A2"/>
    <w:styleLink w:val="Bullet"/>
    <w:lvl w:ilvl="0" w:tplc="0DF27C8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CE3A8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0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06991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6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8CB7F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22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40F45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58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02F5B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94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1C62E4">
      <w:start w:val="1"/>
      <w:numFmt w:val="bullet"/>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s>
        <w:ind w:left="230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B2F6F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66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E2EFA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02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3F728FF"/>
    <w:multiLevelType w:val="hybridMultilevel"/>
    <w:tmpl w:val="8A882E8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DC3509"/>
    <w:multiLevelType w:val="hybridMultilevel"/>
    <w:tmpl w:val="A0E4F446"/>
    <w:lvl w:ilvl="0" w:tplc="0409000F">
      <w:start w:val="1"/>
      <w:numFmt w:val="decimal"/>
      <w:lvlText w:val="%1."/>
      <w:lvlJc w:val="left"/>
      <w:pPr>
        <w:ind w:left="-72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0" w15:restartNumberingAfterBreak="0">
    <w:nsid w:val="1C09485D"/>
    <w:multiLevelType w:val="hybridMultilevel"/>
    <w:tmpl w:val="BA9C64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0B0B09"/>
    <w:multiLevelType w:val="hybridMultilevel"/>
    <w:tmpl w:val="31FC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60F99"/>
    <w:multiLevelType w:val="hybridMultilevel"/>
    <w:tmpl w:val="2D4C09A2"/>
    <w:numStyleLink w:val="Bullet"/>
  </w:abstractNum>
  <w:abstractNum w:abstractNumId="13" w15:restartNumberingAfterBreak="0">
    <w:nsid w:val="284E6DD8"/>
    <w:multiLevelType w:val="hybridMultilevel"/>
    <w:tmpl w:val="78ACE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BD10F4"/>
    <w:multiLevelType w:val="hybridMultilevel"/>
    <w:tmpl w:val="1FC2D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622829"/>
    <w:multiLevelType w:val="hybridMultilevel"/>
    <w:tmpl w:val="DD967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163275"/>
    <w:multiLevelType w:val="hybridMultilevel"/>
    <w:tmpl w:val="F112C732"/>
    <w:lvl w:ilvl="0" w:tplc="04090001">
      <w:start w:val="1"/>
      <w:numFmt w:val="bullet"/>
      <w:lvlText w:val=""/>
      <w:lvlJc w:val="left"/>
      <w:pPr>
        <w:ind w:left="1277" w:hanging="360"/>
      </w:pPr>
      <w:rPr>
        <w:rFonts w:ascii="Symbol" w:hAnsi="Symbol"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17" w15:restartNumberingAfterBreak="0">
    <w:nsid w:val="46752FC4"/>
    <w:multiLevelType w:val="hybridMultilevel"/>
    <w:tmpl w:val="0A56D3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6C2DE2"/>
    <w:multiLevelType w:val="hybridMultilevel"/>
    <w:tmpl w:val="C81E9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E81D9F"/>
    <w:multiLevelType w:val="hybridMultilevel"/>
    <w:tmpl w:val="0A56D3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77107A"/>
    <w:multiLevelType w:val="hybridMultilevel"/>
    <w:tmpl w:val="76AE7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8B2218"/>
    <w:multiLevelType w:val="hybridMultilevel"/>
    <w:tmpl w:val="98B4D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9E481C"/>
    <w:multiLevelType w:val="hybridMultilevel"/>
    <w:tmpl w:val="0A56D3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E74419"/>
    <w:multiLevelType w:val="hybridMultilevel"/>
    <w:tmpl w:val="8CFE63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F8F1908"/>
    <w:multiLevelType w:val="hybridMultilevel"/>
    <w:tmpl w:val="0A3E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377573"/>
    <w:multiLevelType w:val="hybridMultilevel"/>
    <w:tmpl w:val="41E42FF2"/>
    <w:lvl w:ilvl="0" w:tplc="4F9EF028">
      <w:start w:val="1"/>
      <w:numFmt w:val="bullet"/>
      <w:pStyle w:val="CITableBullet"/>
      <w:lvlText w:val=""/>
      <w:lvlJc w:val="left"/>
      <w:pPr>
        <w:ind w:left="216" w:hanging="36"/>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5F17B91"/>
    <w:multiLevelType w:val="hybridMultilevel"/>
    <w:tmpl w:val="95C05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1"/>
  </w:num>
  <w:num w:numId="4">
    <w:abstractNumId w:val="5"/>
  </w:num>
  <w:num w:numId="5">
    <w:abstractNumId w:val="16"/>
  </w:num>
  <w:num w:numId="6">
    <w:abstractNumId w:val="4"/>
  </w:num>
  <w:num w:numId="7">
    <w:abstractNumId w:val="25"/>
  </w:num>
  <w:num w:numId="8">
    <w:abstractNumId w:val="19"/>
  </w:num>
  <w:num w:numId="9">
    <w:abstractNumId w:val="1"/>
  </w:num>
  <w:num w:numId="10">
    <w:abstractNumId w:val="17"/>
  </w:num>
  <w:num w:numId="11">
    <w:abstractNumId w:val="8"/>
  </w:num>
  <w:num w:numId="12">
    <w:abstractNumId w:val="22"/>
  </w:num>
  <w:num w:numId="13">
    <w:abstractNumId w:val="10"/>
  </w:num>
  <w:num w:numId="14">
    <w:abstractNumId w:val="3"/>
  </w:num>
  <w:num w:numId="15">
    <w:abstractNumId w:val="9"/>
  </w:num>
  <w:num w:numId="16">
    <w:abstractNumId w:val="0"/>
  </w:num>
  <w:num w:numId="17">
    <w:abstractNumId w:val="2"/>
  </w:num>
  <w:num w:numId="18">
    <w:abstractNumId w:val="18"/>
  </w:num>
  <w:num w:numId="19">
    <w:abstractNumId w:val="21"/>
  </w:num>
  <w:num w:numId="20">
    <w:abstractNumId w:val="6"/>
  </w:num>
  <w:num w:numId="21">
    <w:abstractNumId w:val="15"/>
  </w:num>
  <w:num w:numId="22">
    <w:abstractNumId w:val="13"/>
  </w:num>
  <w:num w:numId="23">
    <w:abstractNumId w:val="14"/>
  </w:num>
  <w:num w:numId="24">
    <w:abstractNumId w:val="26"/>
  </w:num>
  <w:num w:numId="25">
    <w:abstractNumId w:val="23"/>
  </w:num>
  <w:num w:numId="26">
    <w:abstractNumId w:val="2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0BC"/>
    <w:rsid w:val="00011D9D"/>
    <w:rsid w:val="00023EC2"/>
    <w:rsid w:val="00023F45"/>
    <w:rsid w:val="0004092D"/>
    <w:rsid w:val="00067B46"/>
    <w:rsid w:val="0009087E"/>
    <w:rsid w:val="000938BC"/>
    <w:rsid w:val="00096317"/>
    <w:rsid w:val="000B3B4B"/>
    <w:rsid w:val="000C6789"/>
    <w:rsid w:val="000D4225"/>
    <w:rsid w:val="000D58BF"/>
    <w:rsid w:val="000E4D01"/>
    <w:rsid w:val="000F46B8"/>
    <w:rsid w:val="00100D27"/>
    <w:rsid w:val="001016EC"/>
    <w:rsid w:val="00101B72"/>
    <w:rsid w:val="0010494D"/>
    <w:rsid w:val="00117A27"/>
    <w:rsid w:val="0012031A"/>
    <w:rsid w:val="0012668B"/>
    <w:rsid w:val="00126B16"/>
    <w:rsid w:val="001554E1"/>
    <w:rsid w:val="001603A6"/>
    <w:rsid w:val="001868D9"/>
    <w:rsid w:val="00195EAF"/>
    <w:rsid w:val="001B372D"/>
    <w:rsid w:val="001C62F3"/>
    <w:rsid w:val="001D4E11"/>
    <w:rsid w:val="001D675F"/>
    <w:rsid w:val="001E5CE4"/>
    <w:rsid w:val="001F2225"/>
    <w:rsid w:val="00211262"/>
    <w:rsid w:val="00217EAC"/>
    <w:rsid w:val="00241272"/>
    <w:rsid w:val="00243084"/>
    <w:rsid w:val="00262D98"/>
    <w:rsid w:val="00270E54"/>
    <w:rsid w:val="00292C56"/>
    <w:rsid w:val="00296311"/>
    <w:rsid w:val="002B02DA"/>
    <w:rsid w:val="002B5F16"/>
    <w:rsid w:val="002C306A"/>
    <w:rsid w:val="002C6CD0"/>
    <w:rsid w:val="002F63DE"/>
    <w:rsid w:val="0031492A"/>
    <w:rsid w:val="00317242"/>
    <w:rsid w:val="00323724"/>
    <w:rsid w:val="0035338A"/>
    <w:rsid w:val="00373C6C"/>
    <w:rsid w:val="003A0120"/>
    <w:rsid w:val="003A156E"/>
    <w:rsid w:val="003A6884"/>
    <w:rsid w:val="003C5063"/>
    <w:rsid w:val="003D6E06"/>
    <w:rsid w:val="003F2C09"/>
    <w:rsid w:val="00414CFC"/>
    <w:rsid w:val="0041505E"/>
    <w:rsid w:val="00446D4F"/>
    <w:rsid w:val="0045191C"/>
    <w:rsid w:val="00451FFD"/>
    <w:rsid w:val="004548CC"/>
    <w:rsid w:val="004608D0"/>
    <w:rsid w:val="00460FFB"/>
    <w:rsid w:val="00464FE3"/>
    <w:rsid w:val="004729B2"/>
    <w:rsid w:val="004773D3"/>
    <w:rsid w:val="00482381"/>
    <w:rsid w:val="0048414F"/>
    <w:rsid w:val="00496B54"/>
    <w:rsid w:val="004A77DB"/>
    <w:rsid w:val="004B0CE6"/>
    <w:rsid w:val="004C263C"/>
    <w:rsid w:val="004D0D22"/>
    <w:rsid w:val="004E0AFF"/>
    <w:rsid w:val="004F3E4F"/>
    <w:rsid w:val="004F6DB7"/>
    <w:rsid w:val="0050177B"/>
    <w:rsid w:val="00504E2B"/>
    <w:rsid w:val="00514A04"/>
    <w:rsid w:val="00521940"/>
    <w:rsid w:val="005A017B"/>
    <w:rsid w:val="005A1C84"/>
    <w:rsid w:val="005C15F7"/>
    <w:rsid w:val="005C57A7"/>
    <w:rsid w:val="005C6C60"/>
    <w:rsid w:val="005D2892"/>
    <w:rsid w:val="005D292D"/>
    <w:rsid w:val="005E7B70"/>
    <w:rsid w:val="005F00F8"/>
    <w:rsid w:val="00602AF5"/>
    <w:rsid w:val="00603A10"/>
    <w:rsid w:val="00624049"/>
    <w:rsid w:val="00624AA7"/>
    <w:rsid w:val="0068266D"/>
    <w:rsid w:val="006834EE"/>
    <w:rsid w:val="00685F83"/>
    <w:rsid w:val="006A5279"/>
    <w:rsid w:val="006A56F3"/>
    <w:rsid w:val="006E5D09"/>
    <w:rsid w:val="006F26F6"/>
    <w:rsid w:val="006F278D"/>
    <w:rsid w:val="006F3383"/>
    <w:rsid w:val="006F5572"/>
    <w:rsid w:val="00712EB6"/>
    <w:rsid w:val="00727892"/>
    <w:rsid w:val="00745562"/>
    <w:rsid w:val="00757B16"/>
    <w:rsid w:val="0076063D"/>
    <w:rsid w:val="00760C29"/>
    <w:rsid w:val="00762D03"/>
    <w:rsid w:val="0078043B"/>
    <w:rsid w:val="007815F7"/>
    <w:rsid w:val="007A43F6"/>
    <w:rsid w:val="007C0F60"/>
    <w:rsid w:val="007C7562"/>
    <w:rsid w:val="007D4CFA"/>
    <w:rsid w:val="007E5DBA"/>
    <w:rsid w:val="00807BAE"/>
    <w:rsid w:val="00820288"/>
    <w:rsid w:val="00820E33"/>
    <w:rsid w:val="0084658A"/>
    <w:rsid w:val="00863FBA"/>
    <w:rsid w:val="00865848"/>
    <w:rsid w:val="00867EB0"/>
    <w:rsid w:val="00870FD3"/>
    <w:rsid w:val="00874EB9"/>
    <w:rsid w:val="008861A1"/>
    <w:rsid w:val="00886D52"/>
    <w:rsid w:val="00895463"/>
    <w:rsid w:val="008B068F"/>
    <w:rsid w:val="008C1376"/>
    <w:rsid w:val="008E16E9"/>
    <w:rsid w:val="008E7AA3"/>
    <w:rsid w:val="00916737"/>
    <w:rsid w:val="00920D65"/>
    <w:rsid w:val="0094683B"/>
    <w:rsid w:val="0095087E"/>
    <w:rsid w:val="0095421E"/>
    <w:rsid w:val="00954354"/>
    <w:rsid w:val="00954BA2"/>
    <w:rsid w:val="0096082B"/>
    <w:rsid w:val="0096425F"/>
    <w:rsid w:val="009655AD"/>
    <w:rsid w:val="00973BD7"/>
    <w:rsid w:val="0099637A"/>
    <w:rsid w:val="009A22D1"/>
    <w:rsid w:val="009A5284"/>
    <w:rsid w:val="009A798F"/>
    <w:rsid w:val="009B0A43"/>
    <w:rsid w:val="009C63AC"/>
    <w:rsid w:val="009D3AC5"/>
    <w:rsid w:val="009E12FE"/>
    <w:rsid w:val="009E4BA4"/>
    <w:rsid w:val="009E563B"/>
    <w:rsid w:val="009F2E50"/>
    <w:rsid w:val="00A00A30"/>
    <w:rsid w:val="00A0314A"/>
    <w:rsid w:val="00A05D84"/>
    <w:rsid w:val="00A27F3A"/>
    <w:rsid w:val="00A344C9"/>
    <w:rsid w:val="00A353A1"/>
    <w:rsid w:val="00A35B55"/>
    <w:rsid w:val="00A41E52"/>
    <w:rsid w:val="00A44CE4"/>
    <w:rsid w:val="00A52B6E"/>
    <w:rsid w:val="00A534F2"/>
    <w:rsid w:val="00A6391C"/>
    <w:rsid w:val="00A73396"/>
    <w:rsid w:val="00A92A94"/>
    <w:rsid w:val="00AA3F08"/>
    <w:rsid w:val="00AA6A88"/>
    <w:rsid w:val="00AC5282"/>
    <w:rsid w:val="00AD43C0"/>
    <w:rsid w:val="00AF1D35"/>
    <w:rsid w:val="00AF3282"/>
    <w:rsid w:val="00B14923"/>
    <w:rsid w:val="00B17EC7"/>
    <w:rsid w:val="00B31812"/>
    <w:rsid w:val="00B6346C"/>
    <w:rsid w:val="00B67A03"/>
    <w:rsid w:val="00B82BDF"/>
    <w:rsid w:val="00BA26C0"/>
    <w:rsid w:val="00BA519D"/>
    <w:rsid w:val="00BB48F8"/>
    <w:rsid w:val="00BB5BF9"/>
    <w:rsid w:val="00BB6B44"/>
    <w:rsid w:val="00BD0C37"/>
    <w:rsid w:val="00BF2E00"/>
    <w:rsid w:val="00BF4F7D"/>
    <w:rsid w:val="00C4795C"/>
    <w:rsid w:val="00C500B8"/>
    <w:rsid w:val="00C529E1"/>
    <w:rsid w:val="00C54BD0"/>
    <w:rsid w:val="00C56B6F"/>
    <w:rsid w:val="00C83F7C"/>
    <w:rsid w:val="00C852AD"/>
    <w:rsid w:val="00C875B1"/>
    <w:rsid w:val="00C94129"/>
    <w:rsid w:val="00CA5B5C"/>
    <w:rsid w:val="00CA731F"/>
    <w:rsid w:val="00CA738A"/>
    <w:rsid w:val="00CB4537"/>
    <w:rsid w:val="00CB4FA5"/>
    <w:rsid w:val="00CC15F7"/>
    <w:rsid w:val="00CC604A"/>
    <w:rsid w:val="00D02E29"/>
    <w:rsid w:val="00D11EC5"/>
    <w:rsid w:val="00D30E6D"/>
    <w:rsid w:val="00D37874"/>
    <w:rsid w:val="00D5328A"/>
    <w:rsid w:val="00D55591"/>
    <w:rsid w:val="00D66274"/>
    <w:rsid w:val="00D66759"/>
    <w:rsid w:val="00D82F43"/>
    <w:rsid w:val="00D93F70"/>
    <w:rsid w:val="00DB4671"/>
    <w:rsid w:val="00DC19B0"/>
    <w:rsid w:val="00DC5303"/>
    <w:rsid w:val="00DD6EDE"/>
    <w:rsid w:val="00DE7E96"/>
    <w:rsid w:val="00E21436"/>
    <w:rsid w:val="00E470BC"/>
    <w:rsid w:val="00E65B3F"/>
    <w:rsid w:val="00E745E4"/>
    <w:rsid w:val="00E8080A"/>
    <w:rsid w:val="00E93F76"/>
    <w:rsid w:val="00EB6C79"/>
    <w:rsid w:val="00EB6D19"/>
    <w:rsid w:val="00EC1C6E"/>
    <w:rsid w:val="00EE109B"/>
    <w:rsid w:val="00EE41D5"/>
    <w:rsid w:val="00EF1612"/>
    <w:rsid w:val="00F00DB4"/>
    <w:rsid w:val="00F04F60"/>
    <w:rsid w:val="00F20BC1"/>
    <w:rsid w:val="00F21540"/>
    <w:rsid w:val="00F232C2"/>
    <w:rsid w:val="00F23635"/>
    <w:rsid w:val="00F27952"/>
    <w:rsid w:val="00F337A8"/>
    <w:rsid w:val="00F43065"/>
    <w:rsid w:val="00F77309"/>
    <w:rsid w:val="00F93101"/>
    <w:rsid w:val="00FA3F1B"/>
    <w:rsid w:val="00FA6793"/>
    <w:rsid w:val="00FB00BB"/>
    <w:rsid w:val="00FB4D23"/>
    <w:rsid w:val="00FC0171"/>
    <w:rsid w:val="00FD0776"/>
    <w:rsid w:val="00FF34E2"/>
    <w:rsid w:val="0885AA38"/>
    <w:rsid w:val="1A0AA39B"/>
    <w:rsid w:val="2936B0EA"/>
    <w:rsid w:val="3437403C"/>
    <w:rsid w:val="34749A02"/>
    <w:rsid w:val="3D14643F"/>
    <w:rsid w:val="41282690"/>
    <w:rsid w:val="422050B4"/>
    <w:rsid w:val="4AE60DAE"/>
    <w:rsid w:val="52B02323"/>
    <w:rsid w:val="65852EAE"/>
    <w:rsid w:val="67529693"/>
    <w:rsid w:val="6DB92143"/>
    <w:rsid w:val="7853C6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720335"/>
  <w15:docId w15:val="{A0479350-4029-B441-A7F4-DA396E76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57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HAnsi" w:hAnsiTheme="minorHAnsi" w:cstheme="minorBidi"/>
      <w:sz w:val="22"/>
      <w:szCs w:val="22"/>
      <w:bdr w:val="none" w:sz="0" w:space="0" w:color="auto"/>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A">
    <w:name w:val="Header &amp; Footer A"/>
    <w:pPr>
      <w:tabs>
        <w:tab w:val="right" w:pos="7200"/>
      </w:tabs>
      <w:suppressAutoHyphens/>
      <w:spacing w:after="180" w:line="312" w:lineRule="auto"/>
    </w:pPr>
    <w:rPr>
      <w:rFonts w:ascii="Helvetica Neue Light" w:hAnsi="Helvetica Neue Light" w:cs="Arial Unicode MS"/>
      <w:color w:val="000000"/>
      <w:sz w:val="18"/>
      <w:szCs w:val="18"/>
      <w:u w:color="000000"/>
    </w:rPr>
  </w:style>
  <w:style w:type="paragraph" w:customStyle="1" w:styleId="BodyA">
    <w:name w:val="Body A"/>
    <w:pPr>
      <w:suppressAutoHyphens/>
      <w:spacing w:after="180" w:line="312" w:lineRule="auto"/>
    </w:pPr>
    <w:rPr>
      <w:rFonts w:ascii="Helvetica Neue Light" w:hAnsi="Helvetica Neue Light" w:cs="Arial Unicode MS"/>
      <w:color w:val="000000"/>
      <w:sz w:val="18"/>
      <w:szCs w:val="18"/>
      <w:u w:color="000000"/>
    </w:rPr>
  </w:style>
  <w:style w:type="paragraph" w:customStyle="1" w:styleId="FreeForm">
    <w:name w:val="Free Form"/>
    <w:rPr>
      <w:rFonts w:eastAsia="Times New Roman"/>
      <w:color w:val="000000"/>
    </w:rPr>
  </w:style>
  <w:style w:type="numbering" w:customStyle="1" w:styleId="Bullet">
    <w:name w:val="Bullet"/>
    <w:pPr>
      <w:numPr>
        <w:numId w:val="1"/>
      </w:numPr>
    </w:pPr>
  </w:style>
  <w:style w:type="character" w:customStyle="1" w:styleId="Hyperlink0">
    <w:name w:val="Hyperlink.0"/>
    <w:basedOn w:val="Hyperlink"/>
    <w:rPr>
      <w:color w:val="000099"/>
      <w:u w:val="single"/>
    </w:rPr>
  </w:style>
  <w:style w:type="paragraph" w:styleId="Header">
    <w:name w:val="header"/>
    <w:basedOn w:val="Normal"/>
    <w:link w:val="HeaderChar"/>
    <w:uiPriority w:val="99"/>
    <w:unhideWhenUsed/>
    <w:rsid w:val="005A017B"/>
    <w:pPr>
      <w:tabs>
        <w:tab w:val="center" w:pos="4680"/>
        <w:tab w:val="right" w:pos="9360"/>
      </w:tabs>
    </w:pPr>
  </w:style>
  <w:style w:type="character" w:customStyle="1" w:styleId="HeaderChar">
    <w:name w:val="Header Char"/>
    <w:basedOn w:val="DefaultParagraphFont"/>
    <w:link w:val="Header"/>
    <w:uiPriority w:val="99"/>
    <w:rsid w:val="005A017B"/>
    <w:rPr>
      <w:sz w:val="24"/>
      <w:szCs w:val="24"/>
      <w:lang w:eastAsia="en-US"/>
    </w:rPr>
  </w:style>
  <w:style w:type="paragraph" w:styleId="Footer">
    <w:name w:val="footer"/>
    <w:basedOn w:val="Normal"/>
    <w:link w:val="FooterChar"/>
    <w:uiPriority w:val="99"/>
    <w:unhideWhenUsed/>
    <w:rsid w:val="005A017B"/>
    <w:pPr>
      <w:tabs>
        <w:tab w:val="center" w:pos="4680"/>
        <w:tab w:val="right" w:pos="9360"/>
      </w:tabs>
    </w:pPr>
  </w:style>
  <w:style w:type="character" w:customStyle="1" w:styleId="FooterChar">
    <w:name w:val="Footer Char"/>
    <w:basedOn w:val="DefaultParagraphFont"/>
    <w:link w:val="Footer"/>
    <w:uiPriority w:val="99"/>
    <w:rsid w:val="005A017B"/>
    <w:rPr>
      <w:sz w:val="24"/>
      <w:szCs w:val="24"/>
      <w:lang w:eastAsia="en-US"/>
    </w:rPr>
  </w:style>
  <w:style w:type="paragraph" w:customStyle="1" w:styleId="p1">
    <w:name w:val="p1"/>
    <w:basedOn w:val="Normal"/>
    <w:rsid w:val="005A017B"/>
    <w:rPr>
      <w:rFonts w:ascii="Calibri" w:hAnsi="Calibri"/>
      <w:sz w:val="18"/>
      <w:szCs w:val="18"/>
      <w:lang w:eastAsia="zh-CN"/>
    </w:rPr>
  </w:style>
  <w:style w:type="character" w:customStyle="1" w:styleId="s1">
    <w:name w:val="s1"/>
    <w:basedOn w:val="DefaultParagraphFont"/>
    <w:rsid w:val="005A017B"/>
  </w:style>
  <w:style w:type="character" w:styleId="PageNumber">
    <w:name w:val="page number"/>
    <w:basedOn w:val="DefaultParagraphFont"/>
    <w:uiPriority w:val="99"/>
    <w:semiHidden/>
    <w:unhideWhenUsed/>
    <w:rsid w:val="00317242"/>
  </w:style>
  <w:style w:type="table" w:styleId="TableGrid">
    <w:name w:val="Table Grid"/>
    <w:basedOn w:val="TableNormal"/>
    <w:uiPriority w:val="39"/>
    <w:rsid w:val="00FB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861A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paragraph" w:styleId="ListParagraph">
    <w:name w:val="List Paragraph"/>
    <w:basedOn w:val="Normal"/>
    <w:uiPriority w:val="34"/>
    <w:qFormat/>
    <w:rsid w:val="00243084"/>
    <w:pPr>
      <w:ind w:left="720"/>
      <w:contextualSpacing/>
    </w:pPr>
    <w:rPr>
      <w:rFonts w:eastAsiaTheme="minorEastAsia"/>
      <w:lang w:eastAsia="ja-JP"/>
    </w:rPr>
  </w:style>
  <w:style w:type="paragraph" w:customStyle="1" w:styleId="CIHead1">
    <w:name w:val="CI_Head1"/>
    <w:basedOn w:val="Normal"/>
    <w:qFormat/>
    <w:rsid w:val="00243084"/>
    <w:pPr>
      <w:autoSpaceDE w:val="0"/>
      <w:autoSpaceDN w:val="0"/>
      <w:adjustRightInd w:val="0"/>
      <w:spacing w:before="20" w:after="20"/>
      <w:ind w:left="72"/>
    </w:pPr>
    <w:rPr>
      <w:rFonts w:ascii="LTTetria Bold" w:eastAsiaTheme="minorEastAsia" w:hAnsi="LTTetria Bold" w:cs="Arial"/>
      <w:color w:val="FFFFFF" w:themeColor="background1"/>
      <w:sz w:val="30"/>
      <w:szCs w:val="20"/>
      <w:lang w:eastAsia="ja-JP"/>
    </w:rPr>
  </w:style>
  <w:style w:type="paragraph" w:customStyle="1" w:styleId="CITableBullet">
    <w:name w:val="CI_TableBullet"/>
    <w:basedOn w:val="Normal"/>
    <w:qFormat/>
    <w:rsid w:val="00243084"/>
    <w:pPr>
      <w:numPr>
        <w:numId w:val="7"/>
      </w:numPr>
      <w:tabs>
        <w:tab w:val="left" w:pos="187"/>
      </w:tabs>
      <w:autoSpaceDE w:val="0"/>
      <w:autoSpaceDN w:val="0"/>
      <w:adjustRightInd w:val="0"/>
      <w:spacing w:after="20"/>
    </w:pPr>
    <w:rPr>
      <w:rFonts w:asciiTheme="majorHAnsi" w:eastAsiaTheme="minorEastAsia" w:hAnsiTheme="majorHAnsi" w:cs="Arial"/>
      <w:color w:val="000000"/>
      <w:sz w:val="18"/>
      <w:szCs w:val="16"/>
      <w:lang w:eastAsia="ja-JP"/>
    </w:rPr>
  </w:style>
  <w:style w:type="paragraph" w:styleId="BalloonText">
    <w:name w:val="Balloon Text"/>
    <w:basedOn w:val="Normal"/>
    <w:link w:val="BalloonTextChar"/>
    <w:uiPriority w:val="99"/>
    <w:semiHidden/>
    <w:unhideWhenUsed/>
    <w:rsid w:val="00DC19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9B0"/>
    <w:rPr>
      <w:rFonts w:ascii="Lucida Grande" w:hAnsi="Lucida Grande" w:cs="Lucida Grande"/>
      <w:sz w:val="18"/>
      <w:szCs w:val="18"/>
      <w:lang w:eastAsia="en-US"/>
    </w:rPr>
  </w:style>
  <w:style w:type="paragraph" w:customStyle="1" w:styleId="BasicParagraph">
    <w:name w:val="[Basic Paragraph]"/>
    <w:basedOn w:val="Normal"/>
    <w:uiPriority w:val="99"/>
    <w:rsid w:val="00E470BC"/>
    <w:pPr>
      <w:autoSpaceDE w:val="0"/>
      <w:autoSpaceDN w:val="0"/>
      <w:adjustRightInd w:val="0"/>
      <w:spacing w:line="288" w:lineRule="auto"/>
      <w:textAlignment w:val="center"/>
    </w:pPr>
    <w:rPr>
      <w:rFonts w:ascii="MinionPro-Regular" w:hAnsi="MinionPro-Regular" w:cs="MinionPro-Regular"/>
      <w:color w:val="000000"/>
      <w:lang w:eastAsia="zh-CN"/>
    </w:rPr>
  </w:style>
  <w:style w:type="character" w:styleId="Strong">
    <w:name w:val="Strong"/>
    <w:basedOn w:val="DefaultParagraphFont"/>
    <w:uiPriority w:val="22"/>
    <w:qFormat/>
    <w:rsid w:val="009E12FE"/>
    <w:rPr>
      <w:b/>
      <w:bCs/>
    </w:rPr>
  </w:style>
  <w:style w:type="character" w:customStyle="1" w:styleId="text">
    <w:name w:val="text"/>
    <w:basedOn w:val="DefaultParagraphFont"/>
    <w:rsid w:val="006F5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23078">
      <w:bodyDiv w:val="1"/>
      <w:marLeft w:val="0"/>
      <w:marRight w:val="0"/>
      <w:marTop w:val="0"/>
      <w:marBottom w:val="0"/>
      <w:divBdr>
        <w:top w:val="none" w:sz="0" w:space="0" w:color="auto"/>
        <w:left w:val="none" w:sz="0" w:space="0" w:color="auto"/>
        <w:bottom w:val="none" w:sz="0" w:space="0" w:color="auto"/>
        <w:right w:val="none" w:sz="0" w:space="0" w:color="auto"/>
      </w:divBdr>
    </w:div>
    <w:div w:id="65879149">
      <w:bodyDiv w:val="1"/>
      <w:marLeft w:val="0"/>
      <w:marRight w:val="0"/>
      <w:marTop w:val="0"/>
      <w:marBottom w:val="0"/>
      <w:divBdr>
        <w:top w:val="none" w:sz="0" w:space="0" w:color="auto"/>
        <w:left w:val="none" w:sz="0" w:space="0" w:color="auto"/>
        <w:bottom w:val="none" w:sz="0" w:space="0" w:color="auto"/>
        <w:right w:val="none" w:sz="0" w:space="0" w:color="auto"/>
      </w:divBdr>
    </w:div>
    <w:div w:id="123356164">
      <w:bodyDiv w:val="1"/>
      <w:marLeft w:val="0"/>
      <w:marRight w:val="0"/>
      <w:marTop w:val="0"/>
      <w:marBottom w:val="0"/>
      <w:divBdr>
        <w:top w:val="none" w:sz="0" w:space="0" w:color="auto"/>
        <w:left w:val="none" w:sz="0" w:space="0" w:color="auto"/>
        <w:bottom w:val="none" w:sz="0" w:space="0" w:color="auto"/>
        <w:right w:val="none" w:sz="0" w:space="0" w:color="auto"/>
      </w:divBdr>
    </w:div>
    <w:div w:id="1418937580">
      <w:bodyDiv w:val="1"/>
      <w:marLeft w:val="0"/>
      <w:marRight w:val="0"/>
      <w:marTop w:val="0"/>
      <w:marBottom w:val="0"/>
      <w:divBdr>
        <w:top w:val="none" w:sz="0" w:space="0" w:color="auto"/>
        <w:left w:val="none" w:sz="0" w:space="0" w:color="auto"/>
        <w:bottom w:val="none" w:sz="0" w:space="0" w:color="auto"/>
        <w:right w:val="none" w:sz="0" w:space="0" w:color="auto"/>
      </w:divBdr>
    </w:div>
    <w:div w:id="1451169608">
      <w:bodyDiv w:val="1"/>
      <w:marLeft w:val="0"/>
      <w:marRight w:val="0"/>
      <w:marTop w:val="0"/>
      <w:marBottom w:val="0"/>
      <w:divBdr>
        <w:top w:val="none" w:sz="0" w:space="0" w:color="auto"/>
        <w:left w:val="none" w:sz="0" w:space="0" w:color="auto"/>
        <w:bottom w:val="none" w:sz="0" w:space="0" w:color="auto"/>
        <w:right w:val="none" w:sz="0" w:space="0" w:color="auto"/>
      </w:divBdr>
    </w:div>
    <w:div w:id="1622228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orldvision.org.uk/get-involved/resources/pray-togethe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worldvision.org.uk/get-involved/resourc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urches@worldvision.org.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wvuk.sharepoint.com/sites/BCC/Shared%20Documents/Brand%20resources%20and%20impact/00_WVUK%20Brand%20Resources/Word%20templates/WVUK_Letterhead-Digital_blank-template.dotx" TargetMode="External"/></Relationships>
</file>

<file path=word/theme/theme1.xml><?xml version="1.0" encoding="utf-8"?>
<a:theme xmlns:a="http://schemas.openxmlformats.org/drawingml/2006/main" name="World Vision U">
  <a:themeElements>
    <a:clrScheme name="Custom 2">
      <a:dk1>
        <a:sysClr val="windowText" lastClr="000000"/>
      </a:dk1>
      <a:lt1>
        <a:sysClr val="window" lastClr="FFFFFF"/>
      </a:lt1>
      <a:dk2>
        <a:srgbClr val="1F497D"/>
      </a:dk2>
      <a:lt2>
        <a:srgbClr val="CBC4BC"/>
      </a:lt2>
      <a:accent1>
        <a:srgbClr val="006662"/>
      </a:accent1>
      <a:accent2>
        <a:srgbClr val="FED35F"/>
      </a:accent2>
      <a:accent3>
        <a:srgbClr val="46BC96"/>
      </a:accent3>
      <a:accent4>
        <a:srgbClr val="9055A2"/>
      </a:accent4>
      <a:accent5>
        <a:srgbClr val="00ACCB"/>
      </a:accent5>
      <a:accent6>
        <a:srgbClr val="F37021"/>
      </a:accent6>
      <a:hlink>
        <a:srgbClr val="0000FF"/>
      </a:hlink>
      <a:folHlink>
        <a:srgbClr val="800080"/>
      </a:folHlink>
    </a:clrScheme>
    <a:fontScheme name="Gill Sans M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Presentation2" id="{3C29635B-FF87-1440-A714-80BF66D64269}" vid="{302ED124-ACBC-184F-BE60-60E83FF4A95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40C04121AAA64D934EBC09CDD65CCD" ma:contentTypeVersion="12" ma:contentTypeDescription="Create a new document." ma:contentTypeScope="" ma:versionID="a056c1cc2bfeedbd9775cbefb27c946b">
  <xsd:schema xmlns:xsd="http://www.w3.org/2001/XMLSchema" xmlns:xs="http://www.w3.org/2001/XMLSchema" xmlns:p="http://schemas.microsoft.com/office/2006/metadata/properties" xmlns:ns2="b63c2c60-6ee2-4a43-b6ae-bbe96a875444" xmlns:ns3="5cb7ec7c-ed3e-4d76-b57b-bacd0b4409d8" targetNamespace="http://schemas.microsoft.com/office/2006/metadata/properties" ma:root="true" ma:fieldsID="d7ef0f1be7259e175974ec3aa4810249" ns2:_="" ns3:_="">
    <xsd:import namespace="b63c2c60-6ee2-4a43-b6ae-bbe96a875444"/>
    <xsd:import namespace="5cb7ec7c-ed3e-4d76-b57b-bacd0b4409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c2c60-6ee2-4a43-b6ae-bbe96a8754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b7ec7c-ed3e-4d76-b57b-bacd0b4409d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621AAD-3795-4C16-8EBD-9894EBB52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c2c60-6ee2-4a43-b6ae-bbe96a875444"/>
    <ds:schemaRef ds:uri="5cb7ec7c-ed3e-4d76-b57b-bacd0b440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68F741-2ADD-A949-9791-D9669FF56E50}">
  <ds:schemaRefs>
    <ds:schemaRef ds:uri="http://schemas.openxmlformats.org/officeDocument/2006/bibliography"/>
  </ds:schemaRefs>
</ds:datastoreItem>
</file>

<file path=customXml/itemProps3.xml><?xml version="1.0" encoding="utf-8"?>
<ds:datastoreItem xmlns:ds="http://schemas.openxmlformats.org/officeDocument/2006/customXml" ds:itemID="{77C55DC9-7D61-4884-BECF-AC1E502E40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6BF028-9576-4B83-A3D2-B8ED6053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WVUK_Letterhead-Digital_blank-template.dotx</Template>
  <TotalTime>1</TotalTime>
  <Pages>3</Pages>
  <Words>884</Words>
  <Characters>5044</Characters>
  <Application>Microsoft Office Word</Application>
  <DocSecurity>0</DocSecurity>
  <Lines>42</Lines>
  <Paragraphs>11</Paragraphs>
  <ScaleCrop>false</ScaleCrop>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Kimberly Jones</cp:lastModifiedBy>
  <cp:revision>17</cp:revision>
  <dcterms:created xsi:type="dcterms:W3CDTF">2021-02-26T10:34:00Z</dcterms:created>
  <dcterms:modified xsi:type="dcterms:W3CDTF">2021-03-12T11:00:00Z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0x0101008340C04121AAA64D934EBC09CDD65CCD</vt:lpwstr>
  </property>
</Properties>
</file>